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04A73" w14:textId="360C5559" w:rsidR="00F05F1D" w:rsidRDefault="000C5F5E">
      <w:bookmarkStart w:id="0" w:name="_GoBack"/>
      <w:bookmarkEnd w:id="0"/>
      <w:r>
        <w:rPr>
          <w:noProof/>
        </w:rPr>
        <w:drawing>
          <wp:anchor distT="0" distB="0" distL="114300" distR="114300" simplePos="0" relativeHeight="251754635" behindDoc="0" locked="0" layoutInCell="1" allowOverlap="1" wp14:anchorId="55156026" wp14:editId="5FE18E29">
            <wp:simplePos x="0" y="0"/>
            <wp:positionH relativeFrom="page">
              <wp:posOffset>374650</wp:posOffset>
            </wp:positionH>
            <wp:positionV relativeFrom="page">
              <wp:posOffset>6304915</wp:posOffset>
            </wp:positionV>
            <wp:extent cx="896620" cy="1069975"/>
            <wp:effectExtent l="0" t="0" r="0" b="0"/>
            <wp:wrapThrough wrapText="bothSides">
              <wp:wrapPolygon edited="0">
                <wp:start x="0" y="0"/>
                <wp:lineTo x="0" y="21023"/>
                <wp:lineTo x="20805" y="21023"/>
                <wp:lineTo x="20805" y="0"/>
                <wp:lineTo x="0" y="0"/>
              </wp:wrapPolygon>
            </wp:wrapThrough>
            <wp:docPr id="2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1D">
        <w:rPr>
          <w:noProof/>
        </w:rPr>
        <mc:AlternateContent>
          <mc:Choice Requires="wps">
            <w:drawing>
              <wp:anchor distT="0" distB="0" distL="114300" distR="114300" simplePos="0" relativeHeight="251673739" behindDoc="0" locked="0" layoutInCell="1" allowOverlap="1" wp14:anchorId="33D4F153" wp14:editId="0FCDF0AB">
                <wp:simplePos x="0" y="0"/>
                <wp:positionH relativeFrom="page">
                  <wp:posOffset>2778125</wp:posOffset>
                </wp:positionH>
                <wp:positionV relativeFrom="page">
                  <wp:posOffset>2103120</wp:posOffset>
                </wp:positionV>
                <wp:extent cx="1471295" cy="721995"/>
                <wp:effectExtent l="0" t="254000" r="0" b="243205"/>
                <wp:wrapThrough wrapText="bothSides">
                  <wp:wrapPolygon edited="0">
                    <wp:start x="-9" y="451"/>
                    <wp:lineTo x="-2092" y="4000"/>
                    <wp:lineTo x="482" y="15806"/>
                    <wp:lineTo x="8205" y="21287"/>
                    <wp:lineTo x="18390" y="21215"/>
                    <wp:lineTo x="19033" y="22295"/>
                    <wp:lineTo x="21078" y="20444"/>
                    <wp:lineTo x="21116" y="18747"/>
                    <wp:lineTo x="20701" y="7482"/>
                    <wp:lineTo x="17370" y="-312"/>
                    <wp:lineTo x="14948" y="-11424"/>
                    <wp:lineTo x="1695" y="-1091"/>
                    <wp:lineTo x="-9" y="451"/>
                  </wp:wrapPolygon>
                </wp:wrapThrough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36994">
                          <a:off x="0" y="0"/>
                          <a:ext cx="1471295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AA603" w14:textId="7658B361" w:rsidR="000C5F5E" w:rsidRPr="00C544FB" w:rsidRDefault="00CE1D1A" w:rsidP="00246E4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My favorite </w:t>
                            </w:r>
                            <w:r w:rsidR="000C5F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children’s book from summer 2013!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9" o:spid="_x0000_s1026" type="#_x0000_t202" style="position:absolute;margin-left:218.75pt;margin-top:165.6pt;width:115.85pt;height:56.85pt;rotation:1569581fd;z-index:251673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" mv:complextextbox="1" filled="f" stroked="f">
                <v:textbox>
                  <w:txbxContent>
                    <w:p w14:paraId="2B3AA603" w14:textId="7658B361" w:rsidR="000C5F5E" w:rsidRPr="00C544FB" w:rsidRDefault="00CE1D1A" w:rsidP="00246E4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My favorite </w:t>
                      </w:r>
                      <w:r w:rsidR="000C5F5E">
                        <w:rPr>
                          <w:rFonts w:ascii="Comic Sans MS" w:hAnsi="Comic Sans MS"/>
                          <w:sz w:val="20"/>
                          <w:szCs w:val="20"/>
                        </w:rPr>
                        <w:t>children’s book from summer 2013!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251" behindDoc="0" locked="0" layoutInCell="1" allowOverlap="1" wp14:anchorId="3AA6BC49" wp14:editId="24551D02">
            <wp:simplePos x="0" y="0"/>
            <wp:positionH relativeFrom="page">
              <wp:posOffset>3676650</wp:posOffset>
            </wp:positionH>
            <wp:positionV relativeFrom="page">
              <wp:posOffset>1028700</wp:posOffset>
            </wp:positionV>
            <wp:extent cx="848995" cy="1273175"/>
            <wp:effectExtent l="0" t="0" r="0" b="0"/>
            <wp:wrapThrough wrapText="bothSides">
              <wp:wrapPolygon edited="0">
                <wp:start x="0" y="0"/>
                <wp:lineTo x="0" y="21115"/>
                <wp:lineTo x="20679" y="21115"/>
                <wp:lineTo x="20679" y="0"/>
                <wp:lineTo x="0" y="0"/>
              </wp:wrapPolygon>
            </wp:wrapThrough>
            <wp:docPr id="2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587" behindDoc="0" locked="0" layoutInCell="1" allowOverlap="1" wp14:anchorId="56F54904" wp14:editId="57048B39">
            <wp:simplePos x="0" y="0"/>
            <wp:positionH relativeFrom="page">
              <wp:posOffset>4057015</wp:posOffset>
            </wp:positionH>
            <wp:positionV relativeFrom="page">
              <wp:posOffset>5224145</wp:posOffset>
            </wp:positionV>
            <wp:extent cx="889000" cy="894715"/>
            <wp:effectExtent l="0" t="0" r="0" b="0"/>
            <wp:wrapThrough wrapText="bothSides">
              <wp:wrapPolygon edited="0">
                <wp:start x="0" y="0"/>
                <wp:lineTo x="0" y="20849"/>
                <wp:lineTo x="20983" y="20849"/>
                <wp:lineTo x="20983" y="0"/>
                <wp:lineTo x="0" y="0"/>
              </wp:wrapPolygon>
            </wp:wrapThrough>
            <wp:docPr id="2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347" behindDoc="0" locked="0" layoutInCell="1" allowOverlap="1" wp14:anchorId="7D6803B4" wp14:editId="250820BD">
            <wp:simplePos x="0" y="0"/>
            <wp:positionH relativeFrom="page">
              <wp:posOffset>5028565</wp:posOffset>
            </wp:positionH>
            <wp:positionV relativeFrom="page">
              <wp:posOffset>5187950</wp:posOffset>
            </wp:positionV>
            <wp:extent cx="930275" cy="1155700"/>
            <wp:effectExtent l="0" t="0" r="9525" b="12700"/>
            <wp:wrapThrough wrapText="bothSides">
              <wp:wrapPolygon edited="0">
                <wp:start x="0" y="0"/>
                <wp:lineTo x="0" y="21363"/>
                <wp:lineTo x="21231" y="21363"/>
                <wp:lineTo x="21231" y="0"/>
                <wp:lineTo x="0" y="0"/>
              </wp:wrapPolygon>
            </wp:wrapThrough>
            <wp:docPr id="2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539" behindDoc="0" locked="0" layoutInCell="1" allowOverlap="1" wp14:anchorId="1496E94C" wp14:editId="157E67C9">
            <wp:simplePos x="0" y="0"/>
            <wp:positionH relativeFrom="page">
              <wp:posOffset>5006975</wp:posOffset>
            </wp:positionH>
            <wp:positionV relativeFrom="page">
              <wp:posOffset>6470650</wp:posOffset>
            </wp:positionV>
            <wp:extent cx="1111250" cy="911860"/>
            <wp:effectExtent l="0" t="0" r="6350" b="2540"/>
            <wp:wrapThrough wrapText="bothSides">
              <wp:wrapPolygon edited="0">
                <wp:start x="0" y="0"/>
                <wp:lineTo x="0" y="21058"/>
                <wp:lineTo x="21230" y="21058"/>
                <wp:lineTo x="21230" y="0"/>
                <wp:lineTo x="0" y="0"/>
              </wp:wrapPolygon>
            </wp:wrapThrough>
            <wp:docPr id="2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491" behindDoc="0" locked="0" layoutInCell="1" allowOverlap="1" wp14:anchorId="043D11FF" wp14:editId="49E960D6">
            <wp:simplePos x="0" y="0"/>
            <wp:positionH relativeFrom="page">
              <wp:posOffset>4203065</wp:posOffset>
            </wp:positionH>
            <wp:positionV relativeFrom="page">
              <wp:posOffset>6318250</wp:posOffset>
            </wp:positionV>
            <wp:extent cx="669290" cy="824865"/>
            <wp:effectExtent l="0" t="0" r="0" b="0"/>
            <wp:wrapThrough wrapText="bothSides">
              <wp:wrapPolygon edited="0">
                <wp:start x="0" y="0"/>
                <wp:lineTo x="0" y="20619"/>
                <wp:lineTo x="20493" y="20619"/>
                <wp:lineTo x="20493" y="0"/>
                <wp:lineTo x="0" y="0"/>
              </wp:wrapPolygon>
            </wp:wrapThrough>
            <wp:docPr id="2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443" behindDoc="0" locked="0" layoutInCell="1" allowOverlap="1" wp14:anchorId="1A991BB6" wp14:editId="241B13DF">
            <wp:simplePos x="0" y="0"/>
            <wp:positionH relativeFrom="page">
              <wp:posOffset>6165850</wp:posOffset>
            </wp:positionH>
            <wp:positionV relativeFrom="page">
              <wp:posOffset>6568440</wp:posOffset>
            </wp:positionV>
            <wp:extent cx="965835" cy="807720"/>
            <wp:effectExtent l="0" t="0" r="0" b="5080"/>
            <wp:wrapThrough wrapText="bothSides">
              <wp:wrapPolygon edited="0">
                <wp:start x="0" y="0"/>
                <wp:lineTo x="0" y="21057"/>
                <wp:lineTo x="21018" y="21057"/>
                <wp:lineTo x="21018" y="0"/>
                <wp:lineTo x="0" y="0"/>
              </wp:wrapPolygon>
            </wp:wrapThrough>
            <wp:docPr id="2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D1A">
        <w:rPr>
          <w:noProof/>
        </w:rPr>
        <w:drawing>
          <wp:anchor distT="0" distB="0" distL="114300" distR="114300" simplePos="0" relativeHeight="251744395" behindDoc="0" locked="0" layoutInCell="1" allowOverlap="1" wp14:anchorId="76C2E6BA" wp14:editId="1B5B24BB">
            <wp:simplePos x="0" y="0"/>
            <wp:positionH relativeFrom="page">
              <wp:posOffset>6118225</wp:posOffset>
            </wp:positionH>
            <wp:positionV relativeFrom="page">
              <wp:posOffset>5090795</wp:posOffset>
            </wp:positionV>
            <wp:extent cx="1043305" cy="1388110"/>
            <wp:effectExtent l="0" t="0" r="0" b="8890"/>
            <wp:wrapThrough wrapText="bothSides">
              <wp:wrapPolygon edited="0">
                <wp:start x="0" y="0"/>
                <wp:lineTo x="0" y="21343"/>
                <wp:lineTo x="21035" y="21343"/>
                <wp:lineTo x="21035" y="0"/>
                <wp:lineTo x="0" y="0"/>
              </wp:wrapPolygon>
            </wp:wrapThrough>
            <wp:docPr id="2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F5E">
        <w:rPr>
          <w:noProof/>
        </w:rPr>
        <w:t xml:space="preserve"> </w:t>
      </w:r>
      <w:r w:rsidR="00CE1D1A">
        <w:rPr>
          <w:noProof/>
        </w:rPr>
        <w:drawing>
          <wp:anchor distT="0" distB="0" distL="114300" distR="114300" simplePos="0" relativeHeight="251736203" behindDoc="0" locked="0" layoutInCell="1" allowOverlap="1" wp14:anchorId="41815A24" wp14:editId="14CC8575">
            <wp:simplePos x="0" y="0"/>
            <wp:positionH relativeFrom="page">
              <wp:posOffset>2980055</wp:posOffset>
            </wp:positionH>
            <wp:positionV relativeFrom="page">
              <wp:posOffset>5090795</wp:posOffset>
            </wp:positionV>
            <wp:extent cx="963295" cy="1155700"/>
            <wp:effectExtent l="0" t="0" r="1905" b="12700"/>
            <wp:wrapThrough wrapText="bothSides">
              <wp:wrapPolygon edited="0">
                <wp:start x="0" y="0"/>
                <wp:lineTo x="0" y="21363"/>
                <wp:lineTo x="21073" y="21363"/>
                <wp:lineTo x="21073" y="0"/>
                <wp:lineTo x="0" y="0"/>
              </wp:wrapPolygon>
            </wp:wrapThrough>
            <wp:docPr id="2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D1A">
        <w:rPr>
          <w:noProof/>
        </w:rPr>
        <w:drawing>
          <wp:anchor distT="0" distB="0" distL="114300" distR="114300" simplePos="0" relativeHeight="251734155" behindDoc="0" locked="0" layoutInCell="1" allowOverlap="1" wp14:anchorId="338E8CA4" wp14:editId="73A3EBA9">
            <wp:simplePos x="0" y="0"/>
            <wp:positionH relativeFrom="page">
              <wp:posOffset>2914650</wp:posOffset>
            </wp:positionH>
            <wp:positionV relativeFrom="page">
              <wp:posOffset>6304915</wp:posOffset>
            </wp:positionV>
            <wp:extent cx="971550" cy="1071732"/>
            <wp:effectExtent l="0" t="0" r="0" b="0"/>
            <wp:wrapThrough wrapText="bothSides">
              <wp:wrapPolygon edited="0">
                <wp:start x="0" y="0"/>
                <wp:lineTo x="0" y="20998"/>
                <wp:lineTo x="20894" y="20998"/>
                <wp:lineTo x="20894" y="0"/>
                <wp:lineTo x="0" y="0"/>
              </wp:wrapPolygon>
            </wp:wrapThrough>
            <wp:docPr id="2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D1A">
        <w:rPr>
          <w:noProof/>
        </w:rPr>
        <w:drawing>
          <wp:anchor distT="0" distB="0" distL="114300" distR="114300" simplePos="0" relativeHeight="251732107" behindDoc="0" locked="0" layoutInCell="1" allowOverlap="1" wp14:anchorId="53DA6836" wp14:editId="7CA9D9E6">
            <wp:simplePos x="0" y="0"/>
            <wp:positionH relativeFrom="page">
              <wp:posOffset>3261360</wp:posOffset>
            </wp:positionH>
            <wp:positionV relativeFrom="page">
              <wp:posOffset>2987675</wp:posOffset>
            </wp:positionV>
            <wp:extent cx="1176020" cy="1778635"/>
            <wp:effectExtent l="0" t="0" r="0" b="0"/>
            <wp:wrapThrough wrapText="bothSides">
              <wp:wrapPolygon edited="0">
                <wp:start x="0" y="0"/>
                <wp:lineTo x="0" y="21284"/>
                <wp:lineTo x="20994" y="21284"/>
                <wp:lineTo x="20994" y="0"/>
                <wp:lineTo x="0" y="0"/>
              </wp:wrapPolygon>
            </wp:wrapThrough>
            <wp:docPr id="2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F69">
        <w:rPr>
          <w:noProof/>
        </w:rPr>
        <w:drawing>
          <wp:anchor distT="0" distB="0" distL="114300" distR="114300" simplePos="0" relativeHeight="251730059" behindDoc="0" locked="0" layoutInCell="1" allowOverlap="1" wp14:anchorId="135C5D6C" wp14:editId="7094DAD3">
            <wp:simplePos x="0" y="0"/>
            <wp:positionH relativeFrom="page">
              <wp:posOffset>6020435</wp:posOffset>
            </wp:positionH>
            <wp:positionV relativeFrom="page">
              <wp:posOffset>3629660</wp:posOffset>
            </wp:positionV>
            <wp:extent cx="1133475" cy="1129665"/>
            <wp:effectExtent l="0" t="0" r="9525" b="0"/>
            <wp:wrapThrough wrapText="bothSides">
              <wp:wrapPolygon edited="0">
                <wp:start x="0" y="0"/>
                <wp:lineTo x="0" y="20884"/>
                <wp:lineTo x="21297" y="20884"/>
                <wp:lineTo x="21297" y="0"/>
                <wp:lineTo x="0" y="0"/>
              </wp:wrapPolygon>
            </wp:wrapThrough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F69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555" behindDoc="0" locked="0" layoutInCell="1" allowOverlap="1" wp14:anchorId="0604B346" wp14:editId="01CF6269">
                <wp:simplePos x="0" y="0"/>
                <wp:positionH relativeFrom="page">
                  <wp:posOffset>5828030</wp:posOffset>
                </wp:positionH>
                <wp:positionV relativeFrom="page">
                  <wp:posOffset>1635125</wp:posOffset>
                </wp:positionV>
                <wp:extent cx="1333500" cy="2022475"/>
                <wp:effectExtent l="0" t="0" r="0" b="9525"/>
                <wp:wrapThrough wrapText="bothSides">
                  <wp:wrapPolygon edited="0">
                    <wp:start x="411" y="0"/>
                    <wp:lineTo x="411" y="21430"/>
                    <wp:lineTo x="20571" y="21430"/>
                    <wp:lineTo x="20571" y="0"/>
                    <wp:lineTo x="411" y="0"/>
                  </wp:wrapPolygon>
                </wp:wrapThrough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02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1B43F" w14:textId="4FB6E63E" w:rsidR="00CE1D1A" w:rsidRDefault="00CE1D1A">
                            <w:r>
                              <w:t xml:space="preserve">My favorite adult book of the year!  After visiting Paris I loved reliving my trip and reading of Julia’s adventures.  Then I found the children’s book about Julia’s cat!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027" type="#_x0000_t202" style="position:absolute;margin-left:458.9pt;margin-top:128.75pt;width:105pt;height:159.25pt;z-index:2517085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" mv:complextextbox="1" filled="f" stroked="f">
                <v:textbox>
                  <w:txbxContent>
                    <w:p w14:paraId="2511B43F" w14:textId="4FB6E63E" w:rsidR="00CE1D1A" w:rsidRDefault="00CE1D1A">
                      <w:r>
                        <w:t xml:space="preserve">My favorite adult book of the year!  After visiting Paris I loved reliving my trip and reading of Julia’s adventures.  Then I found the children’s book about Julia’s cat!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B3F69">
        <w:rPr>
          <w:noProof/>
        </w:rPr>
        <w:drawing>
          <wp:anchor distT="0" distB="0" distL="114300" distR="114300" simplePos="0" relativeHeight="251728011" behindDoc="0" locked="0" layoutInCell="1" allowOverlap="1" wp14:anchorId="4176AF41" wp14:editId="6553D1DA">
            <wp:simplePos x="0" y="0"/>
            <wp:positionH relativeFrom="page">
              <wp:posOffset>4874260</wp:posOffset>
            </wp:positionH>
            <wp:positionV relativeFrom="page">
              <wp:posOffset>1634490</wp:posOffset>
            </wp:positionV>
            <wp:extent cx="823595" cy="1221740"/>
            <wp:effectExtent l="0" t="0" r="0" b="0"/>
            <wp:wrapThrough wrapText="bothSides">
              <wp:wrapPolygon edited="0">
                <wp:start x="0" y="0"/>
                <wp:lineTo x="0" y="21106"/>
                <wp:lineTo x="20651" y="21106"/>
                <wp:lineTo x="20651" y="0"/>
                <wp:lineTo x="0" y="0"/>
              </wp:wrapPolygon>
            </wp:wrapThrough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FDE">
        <w:rPr>
          <w:rFonts w:eastAsia="Times New Roman" w:cs="Times New Roman"/>
          <w:noProof/>
        </w:rPr>
        <w:drawing>
          <wp:anchor distT="0" distB="0" distL="114300" distR="114300" simplePos="0" relativeHeight="251725963" behindDoc="0" locked="0" layoutInCell="1" allowOverlap="1" wp14:anchorId="73B6CCD3" wp14:editId="6BA9CF27">
            <wp:simplePos x="0" y="0"/>
            <wp:positionH relativeFrom="page">
              <wp:posOffset>1444625</wp:posOffset>
            </wp:positionH>
            <wp:positionV relativeFrom="page">
              <wp:posOffset>3365500</wp:posOffset>
            </wp:positionV>
            <wp:extent cx="641350" cy="831850"/>
            <wp:effectExtent l="0" t="0" r="0" b="6350"/>
            <wp:wrapTight wrapText="bothSides">
              <wp:wrapPolygon edited="0">
                <wp:start x="0" y="0"/>
                <wp:lineTo x="0" y="21105"/>
                <wp:lineTo x="20531" y="21105"/>
                <wp:lineTo x="20531" y="0"/>
                <wp:lineTo x="0" y="0"/>
              </wp:wrapPolygon>
            </wp:wrapTight>
            <wp:docPr id="241" name="il_fi" descr="http://onlinelibrary.wiley.com/store/10.1002/trtr.2012.66.issue-4/asset/cover.gif?v=1&amp;s=0b061c53cde609273b15e938a4ae3e7cc19d0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nlinelibrary.wiley.com/store/10.1002/trtr.2012.66.issue-4/asset/cover.gif?v=1&amp;s=0b061c53cde609273b15e938a4ae3e7cc19d0bb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D1A" w:rsidRPr="00CE1D1A">
        <w:rPr>
          <w:noProof/>
        </w:rPr>
        <w:t xml:space="preserve"> </w:t>
      </w:r>
      <w:r w:rsidR="00615FDE" w:rsidRPr="00F05F1D">
        <w:rPr>
          <w:noProof/>
        </w:rPr>
        <mc:AlternateContent>
          <mc:Choice Requires="wps">
            <w:drawing>
              <wp:anchor distT="0" distB="0" distL="114300" distR="114300" simplePos="0" relativeHeight="251674763" behindDoc="0" locked="0" layoutInCell="1" allowOverlap="1" wp14:anchorId="57DE17A2" wp14:editId="3F5D75C6">
                <wp:simplePos x="0" y="0"/>
                <wp:positionH relativeFrom="page">
                  <wp:posOffset>4437380</wp:posOffset>
                </wp:positionH>
                <wp:positionV relativeFrom="page">
                  <wp:posOffset>3042285</wp:posOffset>
                </wp:positionV>
                <wp:extent cx="1153160" cy="1602740"/>
                <wp:effectExtent l="0" t="0" r="0" b="22860"/>
                <wp:wrapNone/>
                <wp:docPr id="2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7E310C" w14:textId="1FCC2C98" w:rsidR="00CE1D1A" w:rsidRPr="00152E1C" w:rsidRDefault="00CE1D1A" w:rsidP="00F05F1D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  <w:r w:rsidRPr="00152E1C">
                              <w:rPr>
                                <w:sz w:val="36"/>
                                <w:szCs w:val="36"/>
                              </w:rPr>
                              <w:t>Mysteries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&amp; thrillers</w:t>
                            </w:r>
                            <w:r w:rsidRPr="00152E1C">
                              <w:rPr>
                                <w:sz w:val="36"/>
                                <w:szCs w:val="36"/>
                              </w:rPr>
                              <w:t xml:space="preserve"> are</w:t>
                            </w:r>
                          </w:p>
                          <w:p w14:paraId="442C7A18" w14:textId="77777777" w:rsidR="00CE1D1A" w:rsidRPr="00152E1C" w:rsidRDefault="00CE1D1A" w:rsidP="00F05F1D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152E1C">
                              <w:rPr>
                                <w:sz w:val="36"/>
                                <w:szCs w:val="36"/>
                              </w:rPr>
                              <w:t>my</w:t>
                            </w:r>
                            <w:proofErr w:type="gramEnd"/>
                            <w:r w:rsidRPr="00152E1C">
                              <w:rPr>
                                <w:sz w:val="36"/>
                                <w:szCs w:val="36"/>
                              </w:rPr>
                              <w:t xml:space="preserve"> favorites!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49.4pt;margin-top:239.55pt;width:90.8pt;height:126.2pt;z-index:2516747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" filled="f" stroked="f">
                <v:textbox inset=",0,,0">
                  <w:txbxContent>
                    <w:p w14:paraId="407E310C" w14:textId="1FCC2C98" w:rsidR="00CE1D1A" w:rsidRPr="00152E1C" w:rsidRDefault="00CE1D1A" w:rsidP="00F05F1D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  <w:r w:rsidRPr="00152E1C">
                        <w:rPr>
                          <w:sz w:val="36"/>
                          <w:szCs w:val="36"/>
                        </w:rPr>
                        <w:t>Mysteries</w:t>
                      </w:r>
                      <w:r>
                        <w:rPr>
                          <w:sz w:val="36"/>
                          <w:szCs w:val="36"/>
                        </w:rPr>
                        <w:t xml:space="preserve"> &amp; thrillers</w:t>
                      </w:r>
                      <w:r w:rsidRPr="00152E1C">
                        <w:rPr>
                          <w:sz w:val="36"/>
                          <w:szCs w:val="36"/>
                        </w:rPr>
                        <w:t xml:space="preserve"> are</w:t>
                      </w:r>
                    </w:p>
                    <w:p w14:paraId="442C7A18" w14:textId="77777777" w:rsidR="00CE1D1A" w:rsidRPr="00152E1C" w:rsidRDefault="00CE1D1A" w:rsidP="00F05F1D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152E1C">
                        <w:rPr>
                          <w:sz w:val="36"/>
                          <w:szCs w:val="36"/>
                        </w:rPr>
                        <w:t>my</w:t>
                      </w:r>
                      <w:proofErr w:type="gramEnd"/>
                      <w:r w:rsidRPr="00152E1C">
                        <w:rPr>
                          <w:sz w:val="36"/>
                          <w:szCs w:val="36"/>
                        </w:rPr>
                        <w:t xml:space="preserve"> favorites!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1D1A" w:rsidRPr="00CE1D1A">
        <w:rPr>
          <w:noProof/>
        </w:rPr>
        <w:t xml:space="preserve">  </w:t>
      </w:r>
      <w:r w:rsidR="004B3F69" w:rsidRPr="004B3F69">
        <w:rPr>
          <w:noProof/>
        </w:rPr>
        <w:t xml:space="preserve"> </w:t>
      </w:r>
      <w:r w:rsidR="002D418C" w:rsidRPr="00F05F1D">
        <w:rPr>
          <w:noProof/>
        </w:rPr>
        <mc:AlternateContent>
          <mc:Choice Requires="wps">
            <w:drawing>
              <wp:anchor distT="0" distB="0" distL="114300" distR="114300" simplePos="0" relativeHeight="251672715" behindDoc="0" locked="0" layoutInCell="1" allowOverlap="1" wp14:anchorId="7013E661" wp14:editId="4FDEC18C">
                <wp:simplePos x="0" y="0"/>
                <wp:positionH relativeFrom="page">
                  <wp:posOffset>365760</wp:posOffset>
                </wp:positionH>
                <wp:positionV relativeFrom="page">
                  <wp:posOffset>7874000</wp:posOffset>
                </wp:positionV>
                <wp:extent cx="6842125" cy="2570480"/>
                <wp:effectExtent l="0" t="0" r="0" b="0"/>
                <wp:wrapThrough wrapText="bothSides">
                  <wp:wrapPolygon edited="0">
                    <wp:start x="80" y="0"/>
                    <wp:lineTo x="80" y="21344"/>
                    <wp:lineTo x="21410" y="21344"/>
                    <wp:lineTo x="21410" y="0"/>
                    <wp:lineTo x="8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257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7BAC93" w14:textId="59428D99" w:rsidR="00CE1D1A" w:rsidRPr="00C544FB" w:rsidRDefault="00CE1D1A" w:rsidP="00C544FB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</w:pPr>
                            <w:r w:rsidRPr="00C544FB"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 xml:space="preserve">I read reviews from </w:t>
                            </w:r>
                            <w:r w:rsidRPr="00C544FB">
                              <w:rPr>
                                <w:rFonts w:ascii="Comic Sans MS" w:hAnsi="Comic Sans MS"/>
                                <w:color w:val="auto"/>
                                <w:w w:val="140"/>
                                <w:szCs w:val="20"/>
                              </w:rPr>
                              <w:t>several</w:t>
                            </w:r>
                            <w:r w:rsidRPr="00C544FB"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 xml:space="preserve"> websites and blogs for children’s books and current fiction. For professional books I visit some of my favorite publishers: Heinemann, </w:t>
                            </w:r>
                            <w:proofErr w:type="spellStart"/>
                            <w:r w:rsidRPr="00C544FB"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>Stenhouse</w:t>
                            </w:r>
                            <w:proofErr w:type="spellEnd"/>
                            <w:r w:rsidRPr="00C544FB"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 xml:space="preserve">, International Reading Association.  My favorite blog for children’s books is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>Schu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 xml:space="preserve"> ‘s!</w:t>
                            </w:r>
                          </w:p>
                          <w:p w14:paraId="26985E11" w14:textId="77777777" w:rsidR="00CE1D1A" w:rsidRPr="00C544FB" w:rsidRDefault="00CE1D1A" w:rsidP="00C544FB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</w:pPr>
                            <w:r w:rsidRPr="00C544FB"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 xml:space="preserve">Recommendations from friends . . . My friends all enjoy the same types of books and many of the same authors that I do! </w:t>
                            </w:r>
                          </w:p>
                          <w:p w14:paraId="3E5D83C6" w14:textId="693F14A6" w:rsidR="00CE1D1A" w:rsidRPr="00C544FB" w:rsidRDefault="00CE1D1A" w:rsidP="00C544FB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spacing w:after="149"/>
                              <w:contextualSpacing/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</w:pPr>
                            <w:r w:rsidRPr="00C544FB"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>Reviews I read in the newspaper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 xml:space="preserve"> and magazines.</w:t>
                            </w:r>
                            <w:r w:rsidRPr="00C544FB"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 xml:space="preserve"> </w:t>
                            </w:r>
                          </w:p>
                          <w:p w14:paraId="2495155A" w14:textId="77777777" w:rsidR="00CE1D1A" w:rsidRPr="00C544FB" w:rsidRDefault="00CE1D1A" w:rsidP="00C544FB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spacing w:after="149"/>
                              <w:contextualSpacing/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</w:pPr>
                            <w:r w:rsidRPr="00C544FB"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 xml:space="preserve">Look for books of authors I enjoy reading. </w:t>
                            </w:r>
                          </w:p>
                          <w:p w14:paraId="0660F00C" w14:textId="36734C27" w:rsidR="00CE1D1A" w:rsidRPr="00C544FB" w:rsidRDefault="00CE1D1A" w:rsidP="00C544FB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spacing w:after="149"/>
                              <w:contextualSpacing/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</w:pPr>
                            <w:r w:rsidRPr="00C544FB"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>Finding books ab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>out topics I need to read about.</w:t>
                            </w:r>
                          </w:p>
                          <w:p w14:paraId="4FE5A160" w14:textId="77777777" w:rsidR="00CE1D1A" w:rsidRPr="00C544FB" w:rsidRDefault="00CE1D1A" w:rsidP="00C544FB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</w:pPr>
                            <w:r w:rsidRPr="00C544FB">
                              <w:rPr>
                                <w:rFonts w:ascii="Comic Sans MS" w:hAnsi="Comic Sans MS"/>
                                <w:color w:val="auto"/>
                                <w:szCs w:val="20"/>
                              </w:rPr>
                              <w:t xml:space="preserve">I have always kept a list of “books to read” to remind myself of good books I want to read. It used to be a notebook but now it is on my computer!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8.8pt;margin-top:620pt;width:538.75pt;height:202.4pt;z-index:251672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" mv:complextextbox="1" filled="f" stroked="f">
                <v:textbox>
                  <w:txbxContent>
                    <w:p w14:paraId="5F7BAC93" w14:textId="59428D99" w:rsidR="00CE1D1A" w:rsidRPr="00C544FB" w:rsidRDefault="00CE1D1A" w:rsidP="00C544FB">
                      <w:pPr>
                        <w:pStyle w:val="BodyText2"/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Comic Sans MS" w:hAnsi="Comic Sans MS"/>
                          <w:color w:val="auto"/>
                          <w:szCs w:val="20"/>
                        </w:rPr>
                      </w:pPr>
                      <w:r w:rsidRPr="00C544FB">
                        <w:rPr>
                          <w:rFonts w:ascii="Comic Sans MS" w:hAnsi="Comic Sans MS"/>
                          <w:color w:val="auto"/>
                          <w:szCs w:val="20"/>
                        </w:rPr>
                        <w:t xml:space="preserve">I read reviews from </w:t>
                      </w:r>
                      <w:r w:rsidRPr="00C544FB">
                        <w:rPr>
                          <w:rFonts w:ascii="Comic Sans MS" w:hAnsi="Comic Sans MS"/>
                          <w:color w:val="auto"/>
                          <w:w w:val="140"/>
                          <w:szCs w:val="20"/>
                        </w:rPr>
                        <w:t>several</w:t>
                      </w:r>
                      <w:r w:rsidRPr="00C544FB">
                        <w:rPr>
                          <w:rFonts w:ascii="Comic Sans MS" w:hAnsi="Comic Sans MS"/>
                          <w:color w:val="auto"/>
                          <w:szCs w:val="20"/>
                        </w:rPr>
                        <w:t xml:space="preserve"> websites and blogs for children’s books and current fiction. For professional books I visit some of my favorite publishers: Heinemann, </w:t>
                      </w:r>
                      <w:proofErr w:type="spellStart"/>
                      <w:r w:rsidRPr="00C544FB">
                        <w:rPr>
                          <w:rFonts w:ascii="Comic Sans MS" w:hAnsi="Comic Sans MS"/>
                          <w:color w:val="auto"/>
                          <w:szCs w:val="20"/>
                        </w:rPr>
                        <w:t>Stenhouse</w:t>
                      </w:r>
                      <w:proofErr w:type="spellEnd"/>
                      <w:r w:rsidRPr="00C544FB">
                        <w:rPr>
                          <w:rFonts w:ascii="Comic Sans MS" w:hAnsi="Comic Sans MS"/>
                          <w:color w:val="auto"/>
                          <w:szCs w:val="20"/>
                        </w:rPr>
                        <w:t xml:space="preserve">, International Reading Association.  My favorite blog for children’s books is </w:t>
                      </w:r>
                      <w:r>
                        <w:rPr>
                          <w:rFonts w:ascii="Comic Sans MS" w:hAnsi="Comic Sans MS"/>
                          <w:color w:val="auto"/>
                          <w:szCs w:val="20"/>
                        </w:rPr>
                        <w:t xml:space="preserve">Mr.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auto"/>
                          <w:szCs w:val="20"/>
                        </w:rPr>
                        <w:t>Schu</w:t>
                      </w:r>
                      <w:proofErr w:type="spellEnd"/>
                      <w:r>
                        <w:rPr>
                          <w:rFonts w:ascii="Comic Sans MS" w:hAnsi="Comic Sans MS"/>
                          <w:color w:val="auto"/>
                          <w:szCs w:val="20"/>
                        </w:rPr>
                        <w:t xml:space="preserve"> ‘s!</w:t>
                      </w:r>
                    </w:p>
                    <w:p w14:paraId="26985E11" w14:textId="77777777" w:rsidR="00CE1D1A" w:rsidRPr="00C544FB" w:rsidRDefault="00CE1D1A" w:rsidP="00C544FB">
                      <w:pPr>
                        <w:pStyle w:val="BodyText2"/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Comic Sans MS" w:hAnsi="Comic Sans MS"/>
                          <w:color w:val="auto"/>
                          <w:szCs w:val="20"/>
                        </w:rPr>
                      </w:pPr>
                      <w:r w:rsidRPr="00C544FB">
                        <w:rPr>
                          <w:rFonts w:ascii="Comic Sans MS" w:hAnsi="Comic Sans MS"/>
                          <w:color w:val="auto"/>
                          <w:szCs w:val="20"/>
                        </w:rPr>
                        <w:t xml:space="preserve">Recommendations from friends . . . My friends all enjoy the same types of books and many of the same authors that I do! </w:t>
                      </w:r>
                    </w:p>
                    <w:p w14:paraId="3E5D83C6" w14:textId="693F14A6" w:rsidR="00CE1D1A" w:rsidRPr="00C544FB" w:rsidRDefault="00CE1D1A" w:rsidP="00C544FB">
                      <w:pPr>
                        <w:pStyle w:val="BodyText2"/>
                        <w:numPr>
                          <w:ilvl w:val="0"/>
                          <w:numId w:val="6"/>
                        </w:numPr>
                        <w:spacing w:after="149"/>
                        <w:contextualSpacing/>
                        <w:rPr>
                          <w:rFonts w:ascii="Comic Sans MS" w:hAnsi="Comic Sans MS"/>
                          <w:color w:val="auto"/>
                          <w:szCs w:val="20"/>
                        </w:rPr>
                      </w:pPr>
                      <w:r w:rsidRPr="00C544FB">
                        <w:rPr>
                          <w:rFonts w:ascii="Comic Sans MS" w:hAnsi="Comic Sans MS"/>
                          <w:color w:val="auto"/>
                          <w:szCs w:val="20"/>
                        </w:rPr>
                        <w:t>Reviews I read in the newspaper</w:t>
                      </w:r>
                      <w:r>
                        <w:rPr>
                          <w:rFonts w:ascii="Comic Sans MS" w:hAnsi="Comic Sans MS"/>
                          <w:color w:val="auto"/>
                          <w:szCs w:val="20"/>
                        </w:rPr>
                        <w:t xml:space="preserve"> and magazines.</w:t>
                      </w:r>
                      <w:r w:rsidRPr="00C544FB">
                        <w:rPr>
                          <w:rFonts w:ascii="Comic Sans MS" w:hAnsi="Comic Sans MS"/>
                          <w:color w:val="auto"/>
                          <w:szCs w:val="20"/>
                        </w:rPr>
                        <w:t xml:space="preserve"> </w:t>
                      </w:r>
                    </w:p>
                    <w:p w14:paraId="2495155A" w14:textId="77777777" w:rsidR="00CE1D1A" w:rsidRPr="00C544FB" w:rsidRDefault="00CE1D1A" w:rsidP="00C544FB">
                      <w:pPr>
                        <w:pStyle w:val="BodyText2"/>
                        <w:numPr>
                          <w:ilvl w:val="0"/>
                          <w:numId w:val="6"/>
                        </w:numPr>
                        <w:spacing w:after="149"/>
                        <w:contextualSpacing/>
                        <w:rPr>
                          <w:rFonts w:ascii="Comic Sans MS" w:hAnsi="Comic Sans MS"/>
                          <w:color w:val="auto"/>
                          <w:szCs w:val="20"/>
                        </w:rPr>
                      </w:pPr>
                      <w:r w:rsidRPr="00C544FB">
                        <w:rPr>
                          <w:rFonts w:ascii="Comic Sans MS" w:hAnsi="Comic Sans MS"/>
                          <w:color w:val="auto"/>
                          <w:szCs w:val="20"/>
                        </w:rPr>
                        <w:t xml:space="preserve">Look for books of authors I enjoy reading. </w:t>
                      </w:r>
                    </w:p>
                    <w:p w14:paraId="0660F00C" w14:textId="36734C27" w:rsidR="00CE1D1A" w:rsidRPr="00C544FB" w:rsidRDefault="00CE1D1A" w:rsidP="00C544FB">
                      <w:pPr>
                        <w:pStyle w:val="BodyText2"/>
                        <w:numPr>
                          <w:ilvl w:val="0"/>
                          <w:numId w:val="6"/>
                        </w:numPr>
                        <w:spacing w:after="149"/>
                        <w:contextualSpacing/>
                        <w:rPr>
                          <w:rFonts w:ascii="Comic Sans MS" w:hAnsi="Comic Sans MS"/>
                          <w:color w:val="auto"/>
                          <w:szCs w:val="20"/>
                        </w:rPr>
                      </w:pPr>
                      <w:r w:rsidRPr="00C544FB">
                        <w:rPr>
                          <w:rFonts w:ascii="Comic Sans MS" w:hAnsi="Comic Sans MS"/>
                          <w:color w:val="auto"/>
                          <w:szCs w:val="20"/>
                        </w:rPr>
                        <w:t>Finding books ab</w:t>
                      </w:r>
                      <w:r>
                        <w:rPr>
                          <w:rFonts w:ascii="Comic Sans MS" w:hAnsi="Comic Sans MS"/>
                          <w:color w:val="auto"/>
                          <w:szCs w:val="20"/>
                        </w:rPr>
                        <w:t>out topics I need to read about.</w:t>
                      </w:r>
                    </w:p>
                    <w:p w14:paraId="4FE5A160" w14:textId="77777777" w:rsidR="00CE1D1A" w:rsidRPr="00C544FB" w:rsidRDefault="00CE1D1A" w:rsidP="00C544FB">
                      <w:pPr>
                        <w:pStyle w:val="BodyText2"/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Comic Sans MS" w:hAnsi="Comic Sans MS"/>
                          <w:color w:val="auto"/>
                          <w:szCs w:val="20"/>
                        </w:rPr>
                      </w:pPr>
                      <w:r w:rsidRPr="00C544FB">
                        <w:rPr>
                          <w:rFonts w:ascii="Comic Sans MS" w:hAnsi="Comic Sans MS"/>
                          <w:color w:val="auto"/>
                          <w:szCs w:val="20"/>
                        </w:rPr>
                        <w:t xml:space="preserve">I have always kept a list of “books to read” to remind myself of good books I want to read. It used to be a notebook but now it is on my computer!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0C5F5E">
        <w:rPr>
          <w:noProof/>
        </w:rPr>
        <w:t xml:space="preserve"> </w:t>
      </w:r>
      <w:r w:rsidR="003E1F7B">
        <w:rPr>
          <w:noProof/>
        </w:rPr>
        <mc:AlternateContent>
          <mc:Choice Requires="wpg">
            <w:drawing>
              <wp:anchor distT="0" distB="0" distL="114300" distR="114300" simplePos="1" relativeHeight="251670667" behindDoc="0" locked="0" layoutInCell="1" allowOverlap="1" wp14:anchorId="12330FFA" wp14:editId="796091B6">
                <wp:simplePos x="374650" y="3185160"/>
                <wp:positionH relativeFrom="page">
                  <wp:posOffset>374650</wp:posOffset>
                </wp:positionH>
                <wp:positionV relativeFrom="page">
                  <wp:posOffset>3185160</wp:posOffset>
                </wp:positionV>
                <wp:extent cx="2100580" cy="4752340"/>
                <wp:effectExtent l="0" t="0" r="0" b="22860"/>
                <wp:wrapThrough wrapText="bothSides">
                  <wp:wrapPolygon edited="0">
                    <wp:start x="261" y="0"/>
                    <wp:lineTo x="261" y="21588"/>
                    <wp:lineTo x="21156" y="21588"/>
                    <wp:lineTo x="21156" y="0"/>
                    <wp:lineTo x="261" y="0"/>
                  </wp:wrapPolygon>
                </wp:wrapThrough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0580" cy="4752340"/>
                          <a:chOff x="0" y="0"/>
                          <a:chExt cx="2100580" cy="475234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95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00580" cy="475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0"/>
                            <a:ext cx="19177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1B88E285" w14:textId="77777777" w:rsidR="00CE1D1A" w:rsidRDefault="00CE1D1A" w:rsidP="00F05F1D">
                              <w:pPr>
                                <w:pStyle w:val="BodyText2"/>
                              </w:pPr>
                            </w:p>
                            <w:p w14:paraId="6D66D86A" w14:textId="77777777" w:rsidR="00CE1D1A" w:rsidRPr="00C544FB" w:rsidRDefault="00CE1D1A" w:rsidP="00F05F1D">
                              <w:pPr>
                                <w:pStyle w:val="BodyText2"/>
                                <w:rPr>
                                  <w:color w:val="auto"/>
                                </w:rPr>
                              </w:pPr>
                              <w:r w:rsidRPr="00C544FB">
                                <w:rPr>
                                  <w:b/>
                                  <w:bCs/>
                                  <w:color w:val="auto"/>
                                </w:rPr>
                                <w:t xml:space="preserve">The Reading Teacher </w:t>
                              </w:r>
                            </w:p>
                            <w:p w14:paraId="1D893B05" w14:textId="13D3D124" w:rsidR="00CE1D1A" w:rsidRPr="00F05F1D" w:rsidRDefault="00CE1D1A" w:rsidP="00F05F1D">
                              <w:pPr>
                                <w:pStyle w:val="BodyText2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544FB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This publication also is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 delivered to me online so some</w:t>
                              </w:r>
                              <w:r w:rsidRPr="00C544FB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times I read the paper copy, sometimes the online. It is full of reading research-based ideas for using in elementary to middle school aged classrooms. I have been reading this for over 20 years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</w:p>
                            <w:p w14:paraId="34A9E07F" w14:textId="77777777" w:rsidR="00CE1D1A" w:rsidRPr="00C544FB" w:rsidRDefault="00CE1D1A" w:rsidP="00F05F1D">
                              <w:pPr>
                                <w:pStyle w:val="BodyText2"/>
                                <w:rPr>
                                  <w:b/>
                                  <w:bCs/>
                                  <w:color w:val="auto"/>
                                </w:rPr>
                              </w:pPr>
                              <w:r w:rsidRPr="00C544FB">
                                <w:rPr>
                                  <w:b/>
                                  <w:bCs/>
                                  <w:color w:val="auto"/>
                                </w:rPr>
                                <w:t xml:space="preserve">Grand Rapids Press </w:t>
                              </w:r>
                            </w:p>
                            <w:p w14:paraId="74162C05" w14:textId="77777777" w:rsidR="00CE1D1A" w:rsidRPr="00F05F1D" w:rsidRDefault="00CE1D1A" w:rsidP="00F05F1D">
                              <w:pPr>
                                <w:pStyle w:val="BodyText2"/>
                              </w:pPr>
                              <w:r w:rsidRPr="00475E6A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I do read the newspaper often. I usually read the paper or look at news online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475E6A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daily.  </w:t>
                              </w:r>
                            </w:p>
                            <w:p w14:paraId="11A3AB63" w14:textId="77777777" w:rsidR="00CE1D1A" w:rsidRPr="00475E6A" w:rsidRDefault="00CE1D1A" w:rsidP="00F05F1D">
                              <w:pPr>
                                <w:pStyle w:val="Subtitle"/>
                                <w:jc w:val="left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475E6A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Magazines are my “break” reading.  I might take a month to read a magazine as I read them in short spurts.</w:t>
                              </w:r>
                            </w:p>
                            <w:p w14:paraId="4EF2BA46" w14:textId="77777777" w:rsidR="00CE1D1A" w:rsidRDefault="00CE1D1A" w:rsidP="00F05F1D">
                              <w:pPr>
                                <w:pStyle w:val="Subtitle"/>
                                <w:jc w:val="lef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3F7327" wp14:editId="5A3186A5">
                                    <wp:extent cx="914400" cy="1130300"/>
                                    <wp:effectExtent l="0" t="0" r="0" b="12700"/>
                                    <wp:docPr id="226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1130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281940"/>
                            <a:ext cx="864235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436880"/>
                            <a:ext cx="864235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718820"/>
                            <a:ext cx="8642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889635"/>
                            <a:ext cx="8642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060450"/>
                            <a:ext cx="19177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2551430"/>
                            <a:ext cx="19177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2833370"/>
                            <a:ext cx="191770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77900" y="3004185"/>
                            <a:ext cx="103124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77900" y="3174365"/>
                            <a:ext cx="10312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77900" y="3345180"/>
                            <a:ext cx="103124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77900" y="3642360"/>
                            <a:ext cx="103124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77900" y="3806190"/>
                            <a:ext cx="103124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77900" y="3970020"/>
                            <a:ext cx="103124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77900" y="4133850"/>
                            <a:ext cx="103124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25"/>
                        <wps:cNvSpPr txBox="1"/>
                        <wps:spPr>
                          <a:xfrm>
                            <a:off x="91440" y="4297680"/>
                            <a:ext cx="191770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" o:spid="_x0000_s1030" style="position:absolute;margin-left:29.5pt;margin-top:250.8pt;width:165.4pt;height:374.2pt;z-index:251670667;mso-position-horizontal-relative:page;mso-position-vertical-relative:page" coordsize="2100580,4752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" mv:complextextbox="1">
                <v:shape id="Text Box 478" o:spid="_x0000_s1031" type="#_x0000_t202" style="position:absolute;width:2100580;height:4752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qs2wwAA&#10;ANwAAAAPAAAAZHJzL2Rvd25yZXYueG1sRE/basJAEH0X/IdlhL7pRqEXUzcShEAFBbXF52l2csHs&#10;bJLdaurXdwuFvs3hXGe1HkwjrtS72rKC+SwCQZxbXXOp4OM9m76AcB5ZY2OZFHyTg3UyHq0w1vbG&#10;R7qefClCCLsYFVTet7GULq/IoJvZljhwhe0N+gD7UuoebyHcNHIRRU/SYM2hocKWNhXll9OXUbA/&#10;fHb3beRMk/ose04P3a44d0o9TIb0FYSnwf+L/9xvOsxfPsLvM+ECm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Sqs2wwAAANwAAAAPAAAAAAAAAAAAAAAAAJcCAABkcnMvZG93&#10;bnJldi54bWxQSwUGAAAAAAQABAD1AAAAhwMAAAAA&#10;" mv:complextextbox="1" filled="f" stroked="f">
                  <v:textbox inset=",0,,0"/>
                </v:shape>
                <v:shape id="Text Box 3" o:spid="_x0000_s1032" type="#_x0000_t202" style="position:absolute;left:91440;width:1917700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5" inset="0,0,0,0">
                    <w:txbxContent>
                      <w:p w14:paraId="1B88E285" w14:textId="77777777" w:rsidR="00CE1D1A" w:rsidRDefault="00CE1D1A" w:rsidP="00F05F1D">
                        <w:pPr>
                          <w:pStyle w:val="BodyText2"/>
                        </w:pPr>
                      </w:p>
                      <w:p w14:paraId="6D66D86A" w14:textId="77777777" w:rsidR="00CE1D1A" w:rsidRPr="00C544FB" w:rsidRDefault="00CE1D1A" w:rsidP="00F05F1D">
                        <w:pPr>
                          <w:pStyle w:val="BodyText2"/>
                          <w:rPr>
                            <w:color w:val="auto"/>
                          </w:rPr>
                        </w:pPr>
                        <w:r w:rsidRPr="00C544FB">
                          <w:rPr>
                            <w:b/>
                            <w:bCs/>
                            <w:color w:val="auto"/>
                          </w:rPr>
                          <w:t xml:space="preserve">The Reading Teacher </w:t>
                        </w:r>
                      </w:p>
                      <w:p w14:paraId="1D893B05" w14:textId="13D3D124" w:rsidR="00CE1D1A" w:rsidRPr="00F05F1D" w:rsidRDefault="00CE1D1A" w:rsidP="00F05F1D">
                        <w:pPr>
                          <w:pStyle w:val="BodyText2"/>
                          <w:rPr>
                            <w:sz w:val="22"/>
                            <w:szCs w:val="22"/>
                          </w:rPr>
                        </w:pPr>
                        <w:r w:rsidRPr="00C544FB">
                          <w:rPr>
                            <w:color w:val="auto"/>
                            <w:sz w:val="22"/>
                            <w:szCs w:val="22"/>
                          </w:rPr>
                          <w:t>This publication also is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delivered to me online so some</w:t>
                        </w:r>
                        <w:r w:rsidRPr="00C544FB">
                          <w:rPr>
                            <w:color w:val="auto"/>
                            <w:sz w:val="22"/>
                            <w:szCs w:val="22"/>
                          </w:rPr>
                          <w:t>times I read the paper copy, sometimes the online. It is full of reading research-based ideas for using in elementary to middle school aged classrooms. I have been reading this for over 20 years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14:paraId="34A9E07F" w14:textId="77777777" w:rsidR="00CE1D1A" w:rsidRPr="00C544FB" w:rsidRDefault="00CE1D1A" w:rsidP="00F05F1D">
                        <w:pPr>
                          <w:pStyle w:val="BodyText2"/>
                          <w:rPr>
                            <w:b/>
                            <w:bCs/>
                            <w:color w:val="auto"/>
                          </w:rPr>
                        </w:pPr>
                        <w:r w:rsidRPr="00C544FB">
                          <w:rPr>
                            <w:b/>
                            <w:bCs/>
                            <w:color w:val="auto"/>
                          </w:rPr>
                          <w:t xml:space="preserve">Grand Rapids Press </w:t>
                        </w:r>
                      </w:p>
                      <w:p w14:paraId="74162C05" w14:textId="77777777" w:rsidR="00CE1D1A" w:rsidRPr="00F05F1D" w:rsidRDefault="00CE1D1A" w:rsidP="00F05F1D">
                        <w:pPr>
                          <w:pStyle w:val="BodyText2"/>
                        </w:pPr>
                        <w:r w:rsidRPr="00475E6A">
                          <w:rPr>
                            <w:color w:val="auto"/>
                            <w:sz w:val="22"/>
                            <w:szCs w:val="22"/>
                          </w:rPr>
                          <w:t>I do read the newspaper often. I usually read the paper or look at news online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 w:rsidRPr="00475E6A">
                          <w:rPr>
                            <w:color w:val="auto"/>
                            <w:sz w:val="22"/>
                            <w:szCs w:val="22"/>
                          </w:rPr>
                          <w:t xml:space="preserve">daily.  </w:t>
                        </w:r>
                      </w:p>
                      <w:p w14:paraId="11A3AB63" w14:textId="77777777" w:rsidR="00CE1D1A" w:rsidRPr="00475E6A" w:rsidRDefault="00CE1D1A" w:rsidP="00F05F1D">
                        <w:pPr>
                          <w:pStyle w:val="Subtitle"/>
                          <w:jc w:val="left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475E6A">
                          <w:rPr>
                            <w:color w:val="auto"/>
                            <w:sz w:val="22"/>
                            <w:szCs w:val="22"/>
                          </w:rPr>
                          <w:t>Magazines are my “break” reading.  I might take a month to read a magazine as I read them in short spurts.</w:t>
                        </w:r>
                      </w:p>
                      <w:p w14:paraId="4EF2BA46" w14:textId="77777777" w:rsidR="00CE1D1A" w:rsidRDefault="00CE1D1A" w:rsidP="00F05F1D">
                        <w:pPr>
                          <w:pStyle w:val="Subtitle"/>
                          <w:jc w:val="lef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3F7327" wp14:editId="5A3186A5">
                              <wp:extent cx="914400" cy="1130300"/>
                              <wp:effectExtent l="0" t="0" r="0" b="12700"/>
                              <wp:docPr id="226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1130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33" type="#_x0000_t202" style="position:absolute;left:91440;top:281940;width:864235;height:156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4" type="#_x0000_t202" style="position:absolute;left:91440;top:436880;width:864235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5" type="#_x0000_t202" style="position:absolute;left:91440;top:718820;width:864235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6" type="#_x0000_t202" style="position:absolute;left:91440;top:889635;width:864235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7" type="#_x0000_t202" style="position:absolute;left:91440;top:1060450;width:1917700;height:1492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8" type="#_x0000_t202" style="position:absolute;left:91440;top:2551430;width:1917700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9" type="#_x0000_t202" style="position:absolute;left:91440;top:2833370;width:1917700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40" type="#_x0000_t202" style="position:absolute;left:977900;top:3004185;width:103124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41" type="#_x0000_t202" style="position:absolute;left:977900;top:3174365;width:1031240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_x0000_s1042" inset="0,0,0,0">
                    <w:txbxContent/>
                  </v:textbox>
                </v:shape>
                <v:shape id="_x0000_s1042" type="#_x0000_t202" style="position:absolute;left:977900;top:3345180;width:1031240;height:298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43" type="#_x0000_t202" style="position:absolute;left:977900;top:3642360;width:103124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44" type="#_x0000_t202" style="position:absolute;left:977900;top:3806190;width:103124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45" type="#_x0000_t202" style="position:absolute;left:977900;top:3970020;width:103124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_x0000_s1046" inset="0,0,0,0">
                    <w:txbxContent/>
                  </v:textbox>
                </v:shape>
                <v:shape id="_x0000_s1046" type="#_x0000_t202" style="position:absolute;left:977900;top:4133850;width:103124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25" inset="0,0,0,0">
                    <w:txbxContent/>
                  </v:textbox>
                </v:shape>
                <v:shape id="Text Box 225" o:spid="_x0000_s1047" type="#_x0000_t202" style="position:absolute;left:91440;top:4297680;width:1917700;height:328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c9rxQAA&#10;ANwAAAAPAAAAZHJzL2Rvd25yZXYueG1sRI9Ba8JAFITvBf/D8oTe6sZApU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5z2vFAAAA3A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D418C" w:rsidRPr="00F05F1D">
        <w:rPr>
          <w:noProof/>
        </w:rPr>
        <mc:AlternateContent>
          <mc:Choice Requires="wps">
            <w:drawing>
              <wp:anchor distT="0" distB="0" distL="114300" distR="114300" simplePos="0" relativeHeight="251664523" behindDoc="0" locked="0" layoutInCell="1" allowOverlap="1" wp14:anchorId="197F5FA6" wp14:editId="1E5B62E1">
                <wp:simplePos x="0" y="0"/>
                <wp:positionH relativeFrom="page">
                  <wp:posOffset>2694940</wp:posOffset>
                </wp:positionH>
                <wp:positionV relativeFrom="page">
                  <wp:posOffset>7430135</wp:posOffset>
                </wp:positionV>
                <wp:extent cx="4381500" cy="317500"/>
                <wp:effectExtent l="0" t="0" r="12700" b="12700"/>
                <wp:wrapTight wrapText="bothSides">
                  <wp:wrapPolygon edited="0">
                    <wp:start x="0" y="0"/>
                    <wp:lineTo x="0" y="20736"/>
                    <wp:lineTo x="21537" y="20736"/>
                    <wp:lineTo x="21537" y="0"/>
                    <wp:lineTo x="0" y="0"/>
                  </wp:wrapPolygon>
                </wp:wrapTight>
                <wp:docPr id="9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AFDD1A" w14:textId="77777777" w:rsidR="00CE1D1A" w:rsidRDefault="00CE1D1A" w:rsidP="00F05F1D">
                            <w:pPr>
                              <w:pStyle w:val="Heading4"/>
                              <w:jc w:val="center"/>
                            </w:pPr>
                            <w:r>
                              <w:t>How Do I Decide What to Read?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48" style="position:absolute;margin-left:212.2pt;margin-top:585.05pt;width:345pt;height:25pt;z-index:251664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" fillcolor="#a9a57c [3204]" stroked="f" strokecolor="#4a7ebb" strokeweight="1.5pt">
                <v:shadow opacity="22938f" mv:blur="38100f" offset="0,2pt"/>
                <v:textbox inset=",0,,0">
                  <w:txbxContent>
                    <w:p w14:paraId="4BAFDD1A" w14:textId="77777777" w:rsidR="00CE1D1A" w:rsidRDefault="00CE1D1A" w:rsidP="00F05F1D">
                      <w:pPr>
                        <w:pStyle w:val="Heading4"/>
                        <w:jc w:val="center"/>
                      </w:pPr>
                      <w:r>
                        <w:t>How Do I Decide What to Read?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CE1D1A" w:rsidRPr="00CE1D1A">
        <w:rPr>
          <w:noProof/>
        </w:rPr>
        <w:t xml:space="preserve"> </w:t>
      </w:r>
      <w:r w:rsidR="001C3CC9" w:rsidRPr="00F05F1D">
        <w:rPr>
          <w:noProof/>
        </w:rPr>
        <mc:AlternateContent>
          <mc:Choice Requires="wps">
            <w:drawing>
              <wp:anchor distT="0" distB="0" distL="114300" distR="114300" simplePos="0" relativeHeight="251669643" behindDoc="0" locked="0" layoutInCell="1" allowOverlap="1" wp14:anchorId="2702C397" wp14:editId="6AEC7102">
                <wp:simplePos x="0" y="0"/>
                <wp:positionH relativeFrom="page">
                  <wp:posOffset>4582160</wp:posOffset>
                </wp:positionH>
                <wp:positionV relativeFrom="page">
                  <wp:posOffset>850900</wp:posOffset>
                </wp:positionV>
                <wp:extent cx="2672715" cy="1041400"/>
                <wp:effectExtent l="0" t="0" r="0" b="0"/>
                <wp:wrapTight wrapText="bothSides">
                  <wp:wrapPolygon edited="0">
                    <wp:start x="205" y="0"/>
                    <wp:lineTo x="205" y="21073"/>
                    <wp:lineTo x="21143" y="21073"/>
                    <wp:lineTo x="21143" y="0"/>
                    <wp:lineTo x="205" y="0"/>
                  </wp:wrapPolygon>
                </wp:wrapTight>
                <wp:docPr id="19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CC8480" w14:textId="77777777" w:rsidR="00CE1D1A" w:rsidRPr="005D69DF" w:rsidRDefault="00CE1D1A" w:rsidP="00F05F1D">
                            <w:pPr>
                              <w:pStyle w:val="Heading3"/>
                              <w:rPr>
                                <w:rFonts w:ascii="Comic Sans MS" w:hAnsi="Comic Sans MS"/>
                                <w:color w:val="DFDCB7" w:themeColor="background2"/>
                                <w:sz w:val="28"/>
                                <w:szCs w:val="28"/>
                              </w:rPr>
                            </w:pPr>
                            <w:r w:rsidRPr="005D69DF">
                              <w:rPr>
                                <w:rFonts w:ascii="Comic Sans MS" w:hAnsi="Comic Sans MS"/>
                                <w:color w:val="DFDCB7" w:themeColor="background2"/>
                                <w:sz w:val="28"/>
                                <w:szCs w:val="28"/>
                              </w:rPr>
                              <w:t xml:space="preserve">I enjoy reading a variety of genre and authors!  Most </w:t>
                            </w:r>
                            <w:proofErr w:type="gramStart"/>
                            <w:r w:rsidRPr="005D69DF">
                              <w:rPr>
                                <w:rFonts w:ascii="Comic Sans MS" w:hAnsi="Comic Sans MS"/>
                                <w:color w:val="DFDCB7" w:themeColor="background2"/>
                                <w:sz w:val="28"/>
                                <w:szCs w:val="28"/>
                              </w:rPr>
                              <w:t>of all I HAVE to read</w:t>
                            </w:r>
                            <w:proofErr w:type="gramEnd"/>
                            <w:r w:rsidRPr="005D69DF">
                              <w:rPr>
                                <w:rFonts w:ascii="Comic Sans MS" w:hAnsi="Comic Sans MS"/>
                                <w:color w:val="DFDCB7" w:themeColor="background2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49" type="#_x0000_t202" style="position:absolute;margin-left:360.8pt;margin-top:67pt;width:210.45pt;height:82pt;z-index:251669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" filled="f" stroked="f">
                <v:textbox inset=",0,,0">
                  <w:txbxContent>
                    <w:p w14:paraId="51CC8480" w14:textId="77777777" w:rsidR="00CE1D1A" w:rsidRPr="005D69DF" w:rsidRDefault="00CE1D1A" w:rsidP="00F05F1D">
                      <w:pPr>
                        <w:pStyle w:val="Heading3"/>
                        <w:rPr>
                          <w:rFonts w:ascii="Comic Sans MS" w:hAnsi="Comic Sans MS"/>
                          <w:color w:val="DFDCB7" w:themeColor="background2"/>
                          <w:sz w:val="28"/>
                          <w:szCs w:val="28"/>
                        </w:rPr>
                      </w:pPr>
                      <w:r w:rsidRPr="005D69DF">
                        <w:rPr>
                          <w:rFonts w:ascii="Comic Sans MS" w:hAnsi="Comic Sans MS"/>
                          <w:color w:val="DFDCB7" w:themeColor="background2"/>
                          <w:sz w:val="28"/>
                          <w:szCs w:val="28"/>
                        </w:rPr>
                        <w:t xml:space="preserve">I enjoy reading a variety of genre and authors!  Most </w:t>
                      </w:r>
                      <w:proofErr w:type="gramStart"/>
                      <w:r w:rsidRPr="005D69DF">
                        <w:rPr>
                          <w:rFonts w:ascii="Comic Sans MS" w:hAnsi="Comic Sans MS"/>
                          <w:color w:val="DFDCB7" w:themeColor="background2"/>
                          <w:sz w:val="28"/>
                          <w:szCs w:val="28"/>
                        </w:rPr>
                        <w:t>of all I HAVE to read</w:t>
                      </w:r>
                      <w:proofErr w:type="gramEnd"/>
                      <w:r w:rsidRPr="005D69DF">
                        <w:rPr>
                          <w:rFonts w:ascii="Comic Sans MS" w:hAnsi="Comic Sans MS"/>
                          <w:color w:val="DFDCB7" w:themeColor="background2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544FB">
        <w:rPr>
          <w:noProof/>
        </w:rPr>
        <w:drawing>
          <wp:anchor distT="0" distB="0" distL="114300" distR="114300" simplePos="0" relativeHeight="251658362" behindDoc="0" locked="0" layoutInCell="1" allowOverlap="1" wp14:anchorId="68A1DF1C" wp14:editId="7C84787F">
            <wp:simplePos x="0" y="0"/>
            <wp:positionH relativeFrom="page">
              <wp:posOffset>2289175</wp:posOffset>
            </wp:positionH>
            <wp:positionV relativeFrom="page">
              <wp:posOffset>889000</wp:posOffset>
            </wp:positionV>
            <wp:extent cx="1053465" cy="1346200"/>
            <wp:effectExtent l="0" t="0" r="0" b="0"/>
            <wp:wrapTight wrapText="bothSides">
              <wp:wrapPolygon edited="0">
                <wp:start x="7812" y="3260"/>
                <wp:lineTo x="4166" y="5298"/>
                <wp:lineTo x="1042" y="8558"/>
                <wp:lineTo x="1042" y="10596"/>
                <wp:lineTo x="4166" y="17117"/>
                <wp:lineTo x="6250" y="20785"/>
                <wp:lineTo x="14061" y="20785"/>
                <wp:lineTo x="16665" y="17117"/>
                <wp:lineTo x="19790" y="11004"/>
                <wp:lineTo x="20311" y="9374"/>
                <wp:lineTo x="16665" y="5298"/>
                <wp:lineTo x="14061" y="3260"/>
                <wp:lineTo x="7812" y="3260"/>
              </wp:wrapPolygon>
            </wp:wrapTight>
            <wp:docPr id="114" name="Picture 114" descr=":NFC13 Seasonal:Fall:42-15355539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:NFC13 Seasonal:Fall:42-15355539 copy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4FB" w:rsidRPr="00F05F1D">
        <w:rPr>
          <w:noProof/>
        </w:rPr>
        <mc:AlternateContent>
          <mc:Choice Requires="wps">
            <w:drawing>
              <wp:anchor distT="0" distB="0" distL="114300" distR="114300" simplePos="0" relativeHeight="251671691" behindDoc="0" locked="0" layoutInCell="1" allowOverlap="1" wp14:anchorId="06CC5DB3" wp14:editId="010F8FC9">
                <wp:simplePos x="0" y="0"/>
                <wp:positionH relativeFrom="page">
                  <wp:posOffset>548640</wp:posOffset>
                </wp:positionH>
                <wp:positionV relativeFrom="page">
                  <wp:posOffset>889000</wp:posOffset>
                </wp:positionV>
                <wp:extent cx="1828800" cy="2057400"/>
                <wp:effectExtent l="0" t="0" r="0" b="0"/>
                <wp:wrapThrough wrapText="bothSides">
                  <wp:wrapPolygon edited="0">
                    <wp:start x="300" y="0"/>
                    <wp:lineTo x="300" y="21333"/>
                    <wp:lineTo x="21000" y="21333"/>
                    <wp:lineTo x="21000" y="0"/>
                    <wp:lineTo x="30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B159831" w14:textId="77777777" w:rsidR="00CE1D1A" w:rsidRPr="005D69DF" w:rsidRDefault="00CE1D1A" w:rsidP="00F05F1D">
                            <w:pPr>
                              <w:pStyle w:val="BodyText2"/>
                              <w:rPr>
                                <w:rFonts w:ascii="Comic Sans MS" w:hAnsi="Comic Sans MS"/>
                                <w:color w:val="DFDCB7" w:themeColor="background2"/>
                                <w:sz w:val="22"/>
                                <w:szCs w:val="22"/>
                              </w:rPr>
                            </w:pPr>
                            <w:r w:rsidRPr="005D69DF">
                              <w:rPr>
                                <w:rFonts w:ascii="Comic Sans MS" w:hAnsi="Comic Sans MS"/>
                                <w:color w:val="DFDCB7" w:themeColor="background2"/>
                                <w:sz w:val="22"/>
                                <w:szCs w:val="22"/>
                              </w:rPr>
                              <w:t xml:space="preserve">Favorite Places to Read! </w:t>
                            </w:r>
                          </w:p>
                          <w:p w14:paraId="467C752E" w14:textId="77777777" w:rsidR="00CE1D1A" w:rsidRPr="002D418C" w:rsidRDefault="00CE1D1A" w:rsidP="00C544FB">
                            <w:pPr>
                              <w:pStyle w:val="BodyText2"/>
                              <w:numPr>
                                <w:ilvl w:val="0"/>
                                <w:numId w:val="5"/>
                              </w:numPr>
                              <w:spacing w:line="180" w:lineRule="exact"/>
                              <w:ind w:left="274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D418C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In the hammock at my cottage </w:t>
                            </w:r>
                          </w:p>
                          <w:p w14:paraId="2FA83656" w14:textId="77777777" w:rsidR="00CE1D1A" w:rsidRPr="002D418C" w:rsidRDefault="00CE1D1A" w:rsidP="00C544FB">
                            <w:pPr>
                              <w:pStyle w:val="BodyText2"/>
                              <w:numPr>
                                <w:ilvl w:val="0"/>
                                <w:numId w:val="5"/>
                              </w:numPr>
                              <w:spacing w:line="180" w:lineRule="exact"/>
                              <w:ind w:left="274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D418C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On a beach </w:t>
                            </w:r>
                          </w:p>
                          <w:p w14:paraId="633945CD" w14:textId="77777777" w:rsidR="00CE1D1A" w:rsidRPr="002D418C" w:rsidRDefault="00CE1D1A" w:rsidP="00C544FB">
                            <w:pPr>
                              <w:pStyle w:val="BodyText2"/>
                              <w:numPr>
                                <w:ilvl w:val="0"/>
                                <w:numId w:val="5"/>
                              </w:numPr>
                              <w:spacing w:line="180" w:lineRule="exact"/>
                              <w:ind w:left="274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D418C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On the couch on my sun porch </w:t>
                            </w:r>
                          </w:p>
                          <w:p w14:paraId="2737AB08" w14:textId="77777777" w:rsidR="00CE1D1A" w:rsidRPr="002D418C" w:rsidRDefault="00CE1D1A" w:rsidP="00C544FB">
                            <w:pPr>
                              <w:pStyle w:val="BodyText2"/>
                              <w:numPr>
                                <w:ilvl w:val="0"/>
                                <w:numId w:val="5"/>
                              </w:numPr>
                              <w:spacing w:line="180" w:lineRule="exact"/>
                              <w:ind w:left="274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D418C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In bed after watching the news at night </w:t>
                            </w:r>
                          </w:p>
                          <w:p w14:paraId="1DA9186B" w14:textId="77777777" w:rsidR="00CE1D1A" w:rsidRPr="002D418C" w:rsidRDefault="00CE1D1A" w:rsidP="00C54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180" w:lineRule="exact"/>
                              <w:ind w:left="274"/>
                              <w:rPr>
                                <w:sz w:val="22"/>
                                <w:szCs w:val="22"/>
                              </w:rPr>
                            </w:pPr>
                            <w:r w:rsidRPr="002D418C">
                              <w:rPr>
                                <w:sz w:val="22"/>
                                <w:szCs w:val="22"/>
                              </w:rPr>
                              <w:t xml:space="preserve">In the car on trips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0" type="#_x0000_t202" style="position:absolute;margin-left:43.2pt;margin-top:70pt;width:2in;height:162pt;z-index:25167169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" mv:complextextbox="1" filled="f" stroked="f">
                <v:textbox>
                  <w:txbxContent>
                    <w:p w14:paraId="3B159831" w14:textId="77777777" w:rsidR="00CE1D1A" w:rsidRPr="005D69DF" w:rsidRDefault="00CE1D1A" w:rsidP="00F05F1D">
                      <w:pPr>
                        <w:pStyle w:val="BodyText2"/>
                        <w:rPr>
                          <w:rFonts w:ascii="Comic Sans MS" w:hAnsi="Comic Sans MS"/>
                          <w:color w:val="DFDCB7" w:themeColor="background2"/>
                          <w:sz w:val="22"/>
                          <w:szCs w:val="22"/>
                        </w:rPr>
                      </w:pPr>
                      <w:r w:rsidRPr="005D69DF">
                        <w:rPr>
                          <w:rFonts w:ascii="Comic Sans MS" w:hAnsi="Comic Sans MS"/>
                          <w:color w:val="DFDCB7" w:themeColor="background2"/>
                          <w:sz w:val="22"/>
                          <w:szCs w:val="22"/>
                        </w:rPr>
                        <w:t xml:space="preserve">Favorite Places to Read! </w:t>
                      </w:r>
                    </w:p>
                    <w:p w14:paraId="467C752E" w14:textId="77777777" w:rsidR="00CE1D1A" w:rsidRPr="002D418C" w:rsidRDefault="00CE1D1A" w:rsidP="00C544FB">
                      <w:pPr>
                        <w:pStyle w:val="BodyText2"/>
                        <w:numPr>
                          <w:ilvl w:val="0"/>
                          <w:numId w:val="5"/>
                        </w:numPr>
                        <w:spacing w:line="180" w:lineRule="exact"/>
                        <w:ind w:left="274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2D418C">
                        <w:rPr>
                          <w:color w:val="auto"/>
                          <w:sz w:val="22"/>
                          <w:szCs w:val="22"/>
                        </w:rPr>
                        <w:t xml:space="preserve">In the hammock at my cottage </w:t>
                      </w:r>
                    </w:p>
                    <w:p w14:paraId="2FA83656" w14:textId="77777777" w:rsidR="00CE1D1A" w:rsidRPr="002D418C" w:rsidRDefault="00CE1D1A" w:rsidP="00C544FB">
                      <w:pPr>
                        <w:pStyle w:val="BodyText2"/>
                        <w:numPr>
                          <w:ilvl w:val="0"/>
                          <w:numId w:val="5"/>
                        </w:numPr>
                        <w:spacing w:line="180" w:lineRule="exact"/>
                        <w:ind w:left="274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2D418C">
                        <w:rPr>
                          <w:color w:val="auto"/>
                          <w:sz w:val="22"/>
                          <w:szCs w:val="22"/>
                        </w:rPr>
                        <w:t xml:space="preserve">On a beach </w:t>
                      </w:r>
                    </w:p>
                    <w:p w14:paraId="633945CD" w14:textId="77777777" w:rsidR="00CE1D1A" w:rsidRPr="002D418C" w:rsidRDefault="00CE1D1A" w:rsidP="00C544FB">
                      <w:pPr>
                        <w:pStyle w:val="BodyText2"/>
                        <w:numPr>
                          <w:ilvl w:val="0"/>
                          <w:numId w:val="5"/>
                        </w:numPr>
                        <w:spacing w:line="180" w:lineRule="exact"/>
                        <w:ind w:left="274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2D418C">
                        <w:rPr>
                          <w:color w:val="auto"/>
                          <w:sz w:val="22"/>
                          <w:szCs w:val="22"/>
                        </w:rPr>
                        <w:t xml:space="preserve">On the couch on my sun porch </w:t>
                      </w:r>
                    </w:p>
                    <w:p w14:paraId="2737AB08" w14:textId="77777777" w:rsidR="00CE1D1A" w:rsidRPr="002D418C" w:rsidRDefault="00CE1D1A" w:rsidP="00C544FB">
                      <w:pPr>
                        <w:pStyle w:val="BodyText2"/>
                        <w:numPr>
                          <w:ilvl w:val="0"/>
                          <w:numId w:val="5"/>
                        </w:numPr>
                        <w:spacing w:line="180" w:lineRule="exact"/>
                        <w:ind w:left="274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2D418C">
                        <w:rPr>
                          <w:color w:val="auto"/>
                          <w:sz w:val="22"/>
                          <w:szCs w:val="22"/>
                        </w:rPr>
                        <w:t xml:space="preserve">In bed after watching the news at night </w:t>
                      </w:r>
                    </w:p>
                    <w:p w14:paraId="1DA9186B" w14:textId="77777777" w:rsidR="00CE1D1A" w:rsidRPr="002D418C" w:rsidRDefault="00CE1D1A" w:rsidP="00C54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180" w:lineRule="exact"/>
                        <w:ind w:left="274"/>
                        <w:rPr>
                          <w:sz w:val="22"/>
                          <w:szCs w:val="22"/>
                        </w:rPr>
                      </w:pPr>
                      <w:r w:rsidRPr="002D418C">
                        <w:rPr>
                          <w:sz w:val="22"/>
                          <w:szCs w:val="22"/>
                        </w:rPr>
                        <w:t xml:space="preserve">In the car on trips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44FB" w:rsidRPr="00F05F1D">
        <w:rPr>
          <w:noProof/>
        </w:rPr>
        <mc:AlternateContent>
          <mc:Choice Requires="wps">
            <w:drawing>
              <wp:anchor distT="0" distB="0" distL="114300" distR="114300" simplePos="0" relativeHeight="251666571" behindDoc="0" locked="0" layoutInCell="1" allowOverlap="1" wp14:anchorId="6120A065" wp14:editId="4D0BB802">
                <wp:simplePos x="0" y="0"/>
                <wp:positionH relativeFrom="page">
                  <wp:posOffset>3083560</wp:posOffset>
                </wp:positionH>
                <wp:positionV relativeFrom="page">
                  <wp:posOffset>4781550</wp:posOffset>
                </wp:positionV>
                <wp:extent cx="4305300" cy="406400"/>
                <wp:effectExtent l="0" t="0" r="0" b="0"/>
                <wp:wrapTight wrapText="bothSides">
                  <wp:wrapPolygon edited="0">
                    <wp:start x="127" y="0"/>
                    <wp:lineTo x="127" y="20250"/>
                    <wp:lineTo x="21281" y="20250"/>
                    <wp:lineTo x="21281" y="0"/>
                    <wp:lineTo x="127" y="0"/>
                  </wp:wrapPolygon>
                </wp:wrapTight>
                <wp:docPr id="9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90C4FF" w14:textId="77777777" w:rsidR="00CE1D1A" w:rsidRPr="002910D8" w:rsidRDefault="00CE1D1A" w:rsidP="00F05F1D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  <w:r w:rsidRPr="002910D8">
                              <w:rPr>
                                <w:sz w:val="36"/>
                                <w:szCs w:val="36"/>
                              </w:rPr>
                              <w:t xml:space="preserve">Children’s books . . .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sheer joy!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42.8pt;margin-top:376.5pt;width:339pt;height:32pt;z-index:251666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kA0/MCAABW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" filled="f" stroked="f">
                <v:textbox inset=",0,,0">
                  <w:txbxContent>
                    <w:p w14:paraId="5F90C4FF" w14:textId="77777777" w:rsidR="00CE1D1A" w:rsidRPr="002910D8" w:rsidRDefault="00CE1D1A" w:rsidP="00F05F1D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  <w:r w:rsidRPr="002910D8">
                        <w:rPr>
                          <w:sz w:val="36"/>
                          <w:szCs w:val="36"/>
                        </w:rPr>
                        <w:t xml:space="preserve">Children’s books . . . </w:t>
                      </w:r>
                      <w:r>
                        <w:rPr>
                          <w:sz w:val="36"/>
                          <w:szCs w:val="36"/>
                        </w:rPr>
                        <w:t>sheer joy!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544FB" w:rsidRPr="00F05F1D">
        <w:rPr>
          <w:noProof/>
        </w:rPr>
        <mc:AlternateContent>
          <mc:Choice Requires="wps">
            <w:drawing>
              <wp:anchor distT="0" distB="0" distL="114300" distR="114300" simplePos="0" relativeHeight="251665547" behindDoc="0" locked="0" layoutInCell="1" allowOverlap="1" wp14:anchorId="5FE7B243" wp14:editId="7394712A">
                <wp:simplePos x="0" y="0"/>
                <wp:positionH relativeFrom="page">
                  <wp:posOffset>1360805</wp:posOffset>
                </wp:positionH>
                <wp:positionV relativeFrom="page">
                  <wp:posOffset>355600</wp:posOffset>
                </wp:positionV>
                <wp:extent cx="5330190" cy="901700"/>
                <wp:effectExtent l="0" t="0" r="0" b="12700"/>
                <wp:wrapTight wrapText="bothSides">
                  <wp:wrapPolygon edited="0">
                    <wp:start x="103" y="0"/>
                    <wp:lineTo x="103" y="21296"/>
                    <wp:lineTo x="21410" y="21296"/>
                    <wp:lineTo x="21410" y="0"/>
                    <wp:lineTo x="103" y="0"/>
                  </wp:wrapPolygon>
                </wp:wrapTight>
                <wp:docPr id="1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E559E2" w14:textId="77777777" w:rsidR="00CE1D1A" w:rsidRPr="005D69DF" w:rsidRDefault="00CE1D1A" w:rsidP="00F05F1D">
                            <w:pPr>
                              <w:rPr>
                                <w:rFonts w:ascii="Chalkboard" w:hAnsi="Chalkboard"/>
                                <w:color w:val="DFDCB7" w:themeColor="background2"/>
                                <w:sz w:val="52"/>
                                <w:szCs w:val="52"/>
                              </w:rPr>
                            </w:pPr>
                            <w:r w:rsidRPr="005D69DF">
                              <w:rPr>
                                <w:rFonts w:ascii="Chalkboard" w:hAnsi="Chalkboard"/>
                                <w:color w:val="DFDCB7" w:themeColor="background2"/>
                                <w:sz w:val="52"/>
                                <w:szCs w:val="52"/>
                              </w:rPr>
                              <w:t>Welcome to Pam’s Reading Life</w:t>
                            </w:r>
                          </w:p>
                          <w:p w14:paraId="12B617CF" w14:textId="44E593B9" w:rsidR="00CE1D1A" w:rsidRPr="005D69DF" w:rsidRDefault="00CE1D1A" w:rsidP="00F05F1D">
                            <w:pPr>
                              <w:jc w:val="center"/>
                              <w:rPr>
                                <w:rFonts w:ascii="Chalkboard" w:hAnsi="Chalkboard"/>
                                <w:color w:val="DFDCB7" w:themeColor="backgroun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DFDCB7" w:themeColor="background2"/>
                                <w:sz w:val="28"/>
                                <w:szCs w:val="28"/>
                              </w:rPr>
                              <w:t>Fall 2013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07.15pt;margin-top:28pt;width:419.7pt;height:71pt;z-index:251665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" filled="f" stroked="f">
                <v:textbox inset=",0,,0">
                  <w:txbxContent>
                    <w:p w14:paraId="6DE559E2" w14:textId="77777777" w:rsidR="00CE1D1A" w:rsidRPr="005D69DF" w:rsidRDefault="00CE1D1A" w:rsidP="00F05F1D">
                      <w:pPr>
                        <w:rPr>
                          <w:rFonts w:ascii="Chalkboard" w:hAnsi="Chalkboard"/>
                          <w:color w:val="DFDCB7" w:themeColor="background2"/>
                          <w:sz w:val="52"/>
                          <w:szCs w:val="52"/>
                        </w:rPr>
                      </w:pPr>
                      <w:r w:rsidRPr="005D69DF">
                        <w:rPr>
                          <w:rFonts w:ascii="Chalkboard" w:hAnsi="Chalkboard"/>
                          <w:color w:val="DFDCB7" w:themeColor="background2"/>
                          <w:sz w:val="52"/>
                          <w:szCs w:val="52"/>
                        </w:rPr>
                        <w:t>Welcome to Pam’s Reading Life</w:t>
                      </w:r>
                    </w:p>
                    <w:p w14:paraId="12B617CF" w14:textId="44E593B9" w:rsidR="00CE1D1A" w:rsidRPr="005D69DF" w:rsidRDefault="00CE1D1A" w:rsidP="00F05F1D">
                      <w:pPr>
                        <w:jc w:val="center"/>
                        <w:rPr>
                          <w:rFonts w:ascii="Chalkboard" w:hAnsi="Chalkboard"/>
                          <w:color w:val="DFDCB7" w:themeColor="background2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DFDCB7" w:themeColor="background2"/>
                          <w:sz w:val="28"/>
                          <w:szCs w:val="28"/>
                        </w:rPr>
                        <w:t>Fall 2013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B3F69" w:rsidRPr="004B3F69">
        <w:rPr>
          <w:noProof/>
        </w:rPr>
        <w:t xml:space="preserve"> </w:t>
      </w:r>
    </w:p>
    <w:sectPr w:rsidR="00F05F1D" w:rsidSect="001C729A">
      <w:headerReference w:type="default" r:id="rId24"/>
      <w:footerReference w:type="default" r:id="rId25"/>
      <w:headerReference w:type="first" r:id="rId26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DB1B6" w14:textId="77777777" w:rsidR="003E1F7B" w:rsidRDefault="003E1F7B">
      <w:r>
        <w:separator/>
      </w:r>
    </w:p>
  </w:endnote>
  <w:endnote w:type="continuationSeparator" w:id="0">
    <w:p w14:paraId="7F4592F4" w14:textId="77777777" w:rsidR="003E1F7B" w:rsidRDefault="003E1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94A45" w14:textId="77777777" w:rsidR="00CE1D1A" w:rsidRDefault="00CE1D1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085C7C6D" wp14:editId="5F1E1BE4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604E7" w14:textId="77777777" w:rsidR="00CE1D1A" w:rsidRDefault="00CE1D1A" w:rsidP="00F05F1D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1" o:spid="_x0000_s1055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" filled="f" stroked="f">
              <v:textbox inset="0,0,0,0">
                <w:txbxContent>
                  <w:p w14:paraId="6C1604E7" w14:textId="77777777" w:rsidR="00CE1D1A" w:rsidRDefault="00CE1D1A" w:rsidP="00F05F1D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EBFCA2" w14:textId="77777777" w:rsidR="003E1F7B" w:rsidRDefault="003E1F7B">
      <w:r>
        <w:separator/>
      </w:r>
    </w:p>
  </w:footnote>
  <w:footnote w:type="continuationSeparator" w:id="0">
    <w:p w14:paraId="64310C02" w14:textId="77777777" w:rsidR="003E1F7B" w:rsidRDefault="003E1F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676C7" w14:textId="77777777" w:rsidR="00CE1D1A" w:rsidRDefault="00CE1D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80952FE" wp14:editId="18C1C2E0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39073BDD" w14:textId="77777777" w:rsidR="00CE1D1A" w:rsidRDefault="00CE1D1A" w:rsidP="00F05F1D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53" type="#_x0000_t202" style="position:absolute;margin-left:43.2pt;margin-top:36.7pt;width:262.8pt;height:1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" filled="f" stroked="f">
              <v:stroke o:forcedash="t"/>
              <v:textbox inset=",0,,0">
                <w:txbxContent>
                  <w:p w14:paraId="39073BDD" w14:textId="77777777" w:rsidR="00CE1D1A" w:rsidRDefault="00CE1D1A" w:rsidP="00F05F1D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28" behindDoc="0" locked="0" layoutInCell="1" allowOverlap="1" wp14:anchorId="5C5DD4BA" wp14:editId="16B6DD1B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10160" t="10160" r="10160" b="10160"/>
              <wp:wrapNone/>
              <wp:docPr id="26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28.8pt;margin-top:28.8pt;width:554.4pt;height:734.4pt;z-index:251658228;mso-position-horizontal-relative:page;mso-position-vertical-relative:page" coordorigin="576,576" coordsize="11088,146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">
              <v:line id="Line 22" o:spid="_x0000_s1027" style="position:absolute;visibility:visible;mso-wrap-style:square" from="576,1180" to="11664,11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zCclMMAAADbAAAADwAAAGRycy9kb3ducmV2LnhtbESPQWvCQBSE74L/YXlCb7rRQy2pq4gS&#10;6KEemsbS4yP7mgSzb8PumsR/3xUEj8PMfMNsdqNpRU/ON5YVLBcJCOLS6oYrBcV3Nn8D4QOyxtYy&#10;KbiRh912Otlgqu3AX9TnoRIRwj5FBXUIXSqlL2sy6Be2I47en3UGQ5SuktrhEOGmlaskeZUGG44L&#10;NXZ0qKm85Fej4Hw6Fnmf/Wa+G9pP1/zwtdizUi+zcf8OItAYnuFH+0MrWK3h/iX+ALn9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swnJTDAAAA2wAAAA8AAAAAAAAAAAAA&#10;AAAAoQIAAGRycy9kb3ducmV2LnhtbFBLBQYAAAAABAAEAPkAAACRAwAAAAA=&#10;" strokecolor="#675e47 [3215]" strokeweight="1.5pt">
                <v:shadow opacity="22938f" mv:blur="38100f" offset="0,2pt"/>
              </v:line>
              <v:rect id="Rectangle 37" o:spid="_x0000_s1028" style="position:absolute;left:576;top:576;width:11088;height:14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1+lwQAA&#10;ANsAAAAPAAAAZHJzL2Rvd25yZXYueG1sRE/LisIwFN0L/kO4ghvRdGQYtBpFhEFdzIAPBHfX5toU&#10;m5vSRG3/frIYcHk47/mysaV4Uu0Lxwo+RgkI4szpgnMFp+P3cALCB2SNpWNS0JKH5aLbmWOq3Yv3&#10;9DyEXMQQ9ikqMCFUqZQ+M2TRj1xFHLmbqy2GCOtc6hpfMdyWcpwkX9JiwbHBYEVrQ9n98LAKsLmu&#10;f35b1nJwmm4u7afZ7s57pfq9ZjUDEagJb/G/e6sVjOPY+CX+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ztfpcEAAADbAAAADwAAAAAAAAAAAAAAAACXAgAAZHJzL2Rvd25y&#10;ZXYueG1sUEsFBgAAAAAEAAQA9QAAAIUDAAAAAA==&#10;" filled="f" fillcolor="#9bc1ff" strokecolor="#675e47 [3215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004D201E" wp14:editId="29D5C111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6C952D8A" w14:textId="77777777" w:rsidR="00CE1D1A" w:rsidRDefault="00CE1D1A" w:rsidP="00F05F1D">
                          <w:pPr>
                            <w:pStyle w:val="Header-Right"/>
                          </w:pPr>
                          <w:r>
                            <w:t>Fall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54" type="#_x0000_t202" style="position:absolute;margin-left:317.2pt;margin-top:36.7pt;width:252pt;height:1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" filled="f" stroked="f">
              <v:stroke o:forcedash="t"/>
              <v:textbox inset=",0,,0">
                <w:txbxContent>
                  <w:p w14:paraId="6C952D8A" w14:textId="77777777" w:rsidR="00CE1D1A" w:rsidRDefault="00CE1D1A" w:rsidP="00F05F1D">
                    <w:pPr>
                      <w:pStyle w:val="Header-Right"/>
                    </w:pPr>
                    <w:r>
                      <w:t>Fall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14331" w14:textId="77777777" w:rsidR="00CE1D1A" w:rsidRDefault="00CE1D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20" behindDoc="0" locked="0" layoutInCell="1" allowOverlap="1" wp14:anchorId="2120DFCF" wp14:editId="0536C3D9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3255264"/>
              <wp:effectExtent l="0" t="0" r="13335" b="21590"/>
              <wp:wrapNone/>
              <wp:docPr id="144" name="Rectangl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32552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4" o:spid="_x0000_s1026" style="position:absolute;margin-left:29.5pt;margin-top:29.5pt;width:552.95pt;height:256.3pt;z-index: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" fillcolor="#675e47 [3215]" stroked="f" strokeweight="1pt">
              <v:fill color2="#dfdcb7 [3214]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2103FF6D" wp14:editId="316AB6CA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15240" t="15240" r="15240" b="15240"/>
              <wp:wrapNone/>
              <wp:docPr id="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2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1qntxQAA&#10;ANsAAAAPAAAAZHJzL2Rvd25yZXYueG1sRI9BawIxFITvBf9DeEIvRbO6IGU1iloKQvFQ9dDjc/Pc&#10;LG5eliTq2l/fCAWPw8x8w8wWnW3ElXyoHSsYDTMQxKXTNVcKDvvPwTuIEJE1No5JwZ0CLOa9lxkW&#10;2t34m667WIkE4VCgAhNjW0gZSkMWw9C1xMk7OW8xJukrqT3eEtw2cpxlE2mx5rRgsKW1ofK8u1gF&#10;9dth+ztZ+WV+//i5nOJXftyYXKnXfrecgojUxWf4v73RCsYjeHxJP0D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Wqe3FAAAA2wAAAA8AAAAAAAAAAAAAAAAAlwIAAGRycy9k&#10;b3ducmV2LnhtbFBLBQYAAAAABAAEAPUAAACJAwAAAAA=&#10;" filled="f" fillcolor="#9bc1ff" strokecolor="white [3212]" strokeweight="1.5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0LVUcUAAADbAAAADwAAAGRycy9kb3ducmV2LnhtbESPQUvDQBSE70L/w/IK3uzGSKvEbksp&#10;FbSlB2vB6zP7TILZt2n2maT/vlsQPA4z8w0zXw6uVh21ofJs4H6SgCLOva24MHD8eLl7AhUE2WLt&#10;mQycKcByMbqZY2Z9z+/UHaRQEcIhQwOlSJNpHfKSHIaJb4ij9+1bhxJlW2jbYh/hrtZpksy0w4rj&#10;QokNrUvKfw6/zoD03T592JzrU3fcSf75+PZVbKfG3I6H1TMooUH+w3/tV2sgTeH6Jf4Avbg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0LVUcUAAADbAAAADwAAAAAAAAAA&#10;AAAAAAChAgAAZHJzL2Rvd25yZXYueG1sUEsFBgAAAAAEAAQA+QAAAJMDAAAAAA==&#10;" strokecolor="white [3212]" strokeweight="1.5pt">
                <v:stroke opacity="26214f"/>
                <v:shadow opacity="22938f" mv:blur="38100f" offset="0,2pt"/>
              </v:lin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1" wp14:anchorId="65F33414" wp14:editId="3E21D528">
          <wp:simplePos x="5486400" y="8229600"/>
          <wp:positionH relativeFrom="page">
            <wp:posOffset>5029200</wp:posOffset>
          </wp:positionH>
          <wp:positionV relativeFrom="page">
            <wp:posOffset>8611870</wp:posOffset>
          </wp:positionV>
          <wp:extent cx="2359660" cy="1077595"/>
          <wp:effectExtent l="25400" t="0" r="2540" b="0"/>
          <wp:wrapTight wrapText="bothSides">
            <wp:wrapPolygon edited="0">
              <wp:start x="17206" y="0"/>
              <wp:lineTo x="-233" y="4582"/>
              <wp:lineTo x="-233" y="21384"/>
              <wp:lineTo x="21623" y="21384"/>
              <wp:lineTo x="21623" y="14765"/>
              <wp:lineTo x="21391" y="12728"/>
              <wp:lineTo x="20461" y="8146"/>
              <wp:lineTo x="20461" y="0"/>
              <wp:lineTo x="17206" y="0"/>
            </wp:wrapPolygon>
          </wp:wrapTight>
          <wp:docPr id="2" name="Picture 1" descr="Fall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llCoverBotto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9660" cy="107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3E7F">
      <w:rPr>
        <w:noProof/>
      </w:rPr>
      <w:drawing>
        <wp:anchor distT="0" distB="0" distL="118745" distR="118745" simplePos="0" relativeHeight="251658222" behindDoc="0" locked="0" layoutInCell="0" allowOverlap="1" wp14:anchorId="32FB3CF8" wp14:editId="6B5EBCF9">
          <wp:simplePos x="368300" y="368300"/>
          <wp:positionH relativeFrom="page">
            <wp:posOffset>368300</wp:posOffset>
          </wp:positionH>
          <wp:positionV relativeFrom="page">
            <wp:posOffset>368300</wp:posOffset>
          </wp:positionV>
          <wp:extent cx="7035800" cy="3289300"/>
          <wp:effectExtent l="25400" t="0" r="0" b="0"/>
          <wp:wrapNone/>
          <wp:docPr id="1" name="Picture 8" descr=":NFC13 Seasonal:Fall:Assets:Fall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NFC13 Seasonal:Fall:Assets:FallCove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0" cy="3289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2C849638" wp14:editId="75839C43">
              <wp:simplePos x="0" y="0"/>
              <wp:positionH relativeFrom="page">
                <wp:posOffset>5029200</wp:posOffset>
              </wp:positionH>
              <wp:positionV relativeFrom="page">
                <wp:posOffset>3655060</wp:posOffset>
              </wp:positionV>
              <wp:extent cx="2369820" cy="6037580"/>
              <wp:effectExtent l="0" t="0" r="5080" b="0"/>
              <wp:wrapTight wrapText="bothSides">
                <wp:wrapPolygon edited="0">
                  <wp:start x="-87" y="-34"/>
                  <wp:lineTo x="-87" y="21566"/>
                  <wp:lineTo x="21687" y="21566"/>
                  <wp:lineTo x="21687" y="-34"/>
                  <wp:lineTo x="-87" y="-34"/>
                </wp:wrapPolygon>
              </wp:wrapTight>
              <wp:docPr id="19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9820" cy="603758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accent4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396pt;margin-top:287.8pt;width:186.6pt;height:475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" stroked="f" strokecolor="#4a7ebb" strokeweight="1.5pt">
              <v:fill color2="#95a39d [3207]" rotate="t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94461A"/>
    <w:multiLevelType w:val="hybridMultilevel"/>
    <w:tmpl w:val="1786D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A42B5"/>
    <w:multiLevelType w:val="hybridMultilevel"/>
    <w:tmpl w:val="CC06A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AE374A"/>
    <w:multiLevelType w:val="hybridMultilevel"/>
    <w:tmpl w:val="AF4A3086"/>
    <w:lvl w:ilvl="0" w:tplc="CD04A3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D85AAA"/>
    <w:multiLevelType w:val="hybridMultilevel"/>
    <w:tmpl w:val="CF965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B609E"/>
    <w:multiLevelType w:val="hybridMultilevel"/>
    <w:tmpl w:val="9D845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F05F1D"/>
    <w:rsid w:val="00000DFA"/>
    <w:rsid w:val="000C037A"/>
    <w:rsid w:val="000C5F5E"/>
    <w:rsid w:val="00190632"/>
    <w:rsid w:val="001C3CC9"/>
    <w:rsid w:val="001C729A"/>
    <w:rsid w:val="00246E44"/>
    <w:rsid w:val="00273D54"/>
    <w:rsid w:val="002D418C"/>
    <w:rsid w:val="00321DB9"/>
    <w:rsid w:val="003934D8"/>
    <w:rsid w:val="003E1F7B"/>
    <w:rsid w:val="004B3F69"/>
    <w:rsid w:val="005278D1"/>
    <w:rsid w:val="00560C00"/>
    <w:rsid w:val="005A7988"/>
    <w:rsid w:val="005D69DF"/>
    <w:rsid w:val="005E6CDF"/>
    <w:rsid w:val="005F7C14"/>
    <w:rsid w:val="0060684F"/>
    <w:rsid w:val="00607FE1"/>
    <w:rsid w:val="00615FDE"/>
    <w:rsid w:val="00684B3C"/>
    <w:rsid w:val="006F1B27"/>
    <w:rsid w:val="008318DA"/>
    <w:rsid w:val="008F4388"/>
    <w:rsid w:val="00A340AC"/>
    <w:rsid w:val="00A64352"/>
    <w:rsid w:val="00B56B10"/>
    <w:rsid w:val="00B76219"/>
    <w:rsid w:val="00C12C5E"/>
    <w:rsid w:val="00C544FB"/>
    <w:rsid w:val="00C657D1"/>
    <w:rsid w:val="00C97488"/>
    <w:rsid w:val="00CE1D1A"/>
    <w:rsid w:val="00E422E7"/>
    <w:rsid w:val="00E64F5E"/>
    <w:rsid w:val="00ED2F68"/>
    <w:rsid w:val="00F031C7"/>
    <w:rsid w:val="00F05F1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99D0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Body Text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675E47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A9A57C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C89F5D" w:themeColor="accent5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A9A57C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6F654B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675E47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675E47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E7F"/>
    <w:rPr>
      <w:rFonts w:asciiTheme="majorHAnsi" w:eastAsiaTheme="majorEastAsia" w:hAnsiTheme="majorHAnsi" w:cstheme="majorBidi"/>
      <w:bCs/>
      <w:color w:val="C89F5D" w:themeColor="accent5"/>
      <w:sz w:val="36"/>
    </w:rPr>
  </w:style>
  <w:style w:type="paragraph" w:styleId="Title">
    <w:name w:val="Title"/>
    <w:basedOn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9CBEBD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9CBEBD" w:themeColor="accent2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9CBEBD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9CBEBD" w:themeColor="accent2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B047B0"/>
    <w:pPr>
      <w:spacing w:after="200"/>
      <w:jc w:val="center"/>
    </w:pPr>
    <w:rPr>
      <w:color w:val="D2CB6C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047B0"/>
    <w:rPr>
      <w:color w:val="D2CB6C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675E47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6F654B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6F654B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A9A57C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6F654B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6F654B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675E47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6F654B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A9A57C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6F654B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9CBEBD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9CBEBD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675E47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675E47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675E47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675E47" w:themeColor="text2"/>
      <w:sz w:val="20"/>
    </w:rPr>
  </w:style>
  <w:style w:type="paragraph" w:styleId="ListParagraph">
    <w:name w:val="List Paragraph"/>
    <w:basedOn w:val="Normal"/>
    <w:rsid w:val="00C544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Body Text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675E47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A9A57C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C89F5D" w:themeColor="accent5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A9A57C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6F654B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675E47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675E47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E7F"/>
    <w:rPr>
      <w:rFonts w:asciiTheme="majorHAnsi" w:eastAsiaTheme="majorEastAsia" w:hAnsiTheme="majorHAnsi" w:cstheme="majorBidi"/>
      <w:bCs/>
      <w:color w:val="C89F5D" w:themeColor="accent5"/>
      <w:sz w:val="36"/>
    </w:rPr>
  </w:style>
  <w:style w:type="paragraph" w:styleId="Title">
    <w:name w:val="Title"/>
    <w:basedOn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9CBEBD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9CBEBD" w:themeColor="accent2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9CBEBD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9CBEBD" w:themeColor="accent2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B047B0"/>
    <w:pPr>
      <w:spacing w:after="200"/>
      <w:jc w:val="center"/>
    </w:pPr>
    <w:rPr>
      <w:color w:val="D2CB6C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047B0"/>
    <w:rPr>
      <w:color w:val="D2CB6C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675E47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6F654B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6F654B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A9A57C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6F654B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6F654B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675E47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6F654B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A9A57C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6F654B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9CBEBD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9CBEBD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675E47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675E47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675E47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675E47" w:themeColor="text2"/>
      <w:sz w:val="20"/>
    </w:rPr>
  </w:style>
  <w:style w:type="paragraph" w:styleId="ListParagraph">
    <w:name w:val="List Paragraph"/>
    <w:basedOn w:val="Normal"/>
    <w:rsid w:val="00C54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gif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header" Target="head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Fall%20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Adjacency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Fall Newsletter.dotx</Template>
  <TotalTime>1</TotalTime>
  <Pages>1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Page</dc:creator>
  <cp:keywords/>
  <dc:description/>
  <cp:lastModifiedBy>Pam Page</cp:lastModifiedBy>
  <cp:revision>2</cp:revision>
  <cp:lastPrinted>2011-08-25T12:08:00Z</cp:lastPrinted>
  <dcterms:created xsi:type="dcterms:W3CDTF">2013-08-13T22:25:00Z</dcterms:created>
  <dcterms:modified xsi:type="dcterms:W3CDTF">2013-08-13T22:25:00Z</dcterms:modified>
  <cp:category/>
</cp:coreProperties>
</file>